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LightShading-Accent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05"/>
        <w:gridCol w:w="1405"/>
        <w:gridCol w:w="1405"/>
        <w:gridCol w:w="1405"/>
        <w:gridCol w:w="1395"/>
        <w:gridCol w:w="1256"/>
        <w:gridCol w:w="1305"/>
      </w:tblGrid>
      <w:tr w:rsidR="009B6646" w:rsidRPr="009B6646" w:rsidTr="003B37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none" w:sz="0" w:space="0" w:color="auto"/>
              <w:bottom w:val="none" w:sz="0" w:space="0" w:color="auto"/>
            </w:tcBorders>
            <w:shd w:val="clear" w:color="auto" w:fill="F2F2F2" w:themeFill="background1" w:themeFillShade="F2"/>
          </w:tcPr>
          <w:p w:rsidR="00E542BC" w:rsidRPr="009B6646" w:rsidRDefault="003B37CE" w:rsidP="009D2CED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January 2011</w:t>
            </w:r>
          </w:p>
        </w:tc>
      </w:tr>
      <w:tr w:rsidR="009B6646" w:rsidRPr="009B6646" w:rsidTr="00B519C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542BC" w:rsidRPr="00733B54" w:rsidRDefault="00B519C6" w:rsidP="00B519C6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 wp14:anchorId="417A3F08" wp14:editId="09D0E1BD">
                  <wp:extent cx="3510000" cy="2160000"/>
                  <wp:effectExtent l="38100" t="38100" r="128905" b="12636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n_boxed QL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000" cy="216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E542BC" w:rsidRPr="009B6646" w:rsidRDefault="00E542BC" w:rsidP="008A6B6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E542BC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E5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E5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E5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E5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E5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1C9F" w:rsidRPr="009B6646" w:rsidRDefault="00E542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  <w:p w:rsidR="005551AE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B16E4" w:rsidRPr="009B6646" w:rsidRDefault="000B16E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1C9F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  <w:p w:rsidR="005551AE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7E512E" w:rsidRPr="009B6646" w:rsidRDefault="007E5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1C9F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  <w:p w:rsidR="005551AE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7E512E" w:rsidRPr="009B6646" w:rsidRDefault="007E512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1C9F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  <w:p w:rsidR="005551AE" w:rsidRPr="009B6646" w:rsidRDefault="005551A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7E512E" w:rsidRPr="009B6646" w:rsidRDefault="007E512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E542BC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C1C9F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  <w:p w:rsidR="005551AE" w:rsidRPr="009B6646" w:rsidRDefault="005551A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855DB" w:rsidRPr="009B6646" w:rsidRDefault="00C855D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  <w:p w:rsidR="0000079A" w:rsidRPr="009B6646" w:rsidRDefault="000007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0079A" w:rsidRPr="009B6646" w:rsidRDefault="000007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B16E4" w:rsidRPr="009B6646" w:rsidRDefault="000B16E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February 2011</w:t>
            </w:r>
          </w:p>
        </w:tc>
      </w:tr>
      <w:tr w:rsidR="009B6646" w:rsidRPr="009B6646" w:rsidTr="00B519C6">
        <w:trPr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8F3C9D" w:rsidRPr="009B6646" w:rsidRDefault="00B519C6" w:rsidP="00B519C6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5619750" cy="1312476"/>
                  <wp:effectExtent l="0" t="0" r="0" b="25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b_QL rear.jpg"/>
                          <pic:cNvPicPr/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1312476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8F3C9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8F3C9D" w:rsidRPr="009B6646" w:rsidRDefault="008F3C9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shd w:val="clear" w:color="auto" w:fill="F2F2F2" w:themeFill="background1" w:themeFillShade="F2"/>
          </w:tcPr>
          <w:p w:rsidR="00C509B1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March 2011</w:t>
            </w:r>
          </w:p>
        </w:tc>
      </w:tr>
      <w:tr w:rsidR="009B6646" w:rsidRPr="009B6646" w:rsidTr="00927C6C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left w:val="none" w:sz="0" w:space="0" w:color="auto"/>
              <w:bottom w:val="single" w:sz="8" w:space="0" w:color="000000" w:themeColor="text1"/>
              <w:right w:val="none" w:sz="0" w:space="0" w:color="auto"/>
            </w:tcBorders>
            <w:shd w:val="clear" w:color="auto" w:fill="auto"/>
            <w:vAlign w:val="center"/>
          </w:tcPr>
          <w:p w:rsidR="00C509B1" w:rsidRPr="009B6646" w:rsidRDefault="00927C6C" w:rsidP="00927C6C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3193200" cy="2160000"/>
                  <wp:effectExtent l="57150" t="57150" r="121920" b="1073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_QLTable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2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left w:val="nil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3B37CE" w:rsidRPr="009B6646" w:rsidTr="00017D62">
        <w:tblPrEx>
          <w:tblBorders>
            <w:top w:val="single" w:sz="8" w:space="0" w:color="000000" w:themeColor="text1"/>
            <w:left w:val="none" w:sz="0" w:space="0" w:color="auto"/>
            <w:bottom w:val="single" w:sz="8" w:space="0" w:color="000000" w:themeColor="text1"/>
            <w:right w:val="none" w:sz="0" w:space="0" w:color="auto"/>
            <w:insideH w:val="single" w:sz="8" w:space="0" w:color="000000" w:themeColor="text1"/>
            <w:insideV w:val="single" w:sz="8" w:space="0" w:color="000000" w:themeColor="tex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509B1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3B37CE" w:rsidRPr="009B6646" w:rsidRDefault="003B37CE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April 2011</w:t>
            </w:r>
          </w:p>
        </w:tc>
      </w:tr>
      <w:tr w:rsidR="009B6646" w:rsidRPr="009B6646" w:rsidTr="00927C6C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C509B1" w:rsidRPr="009B6646" w:rsidRDefault="00927C6C" w:rsidP="00927C6C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4334400" cy="216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_QLyellow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4400" cy="2160000"/>
                          </a:xfrm>
                          <a:prstGeom prst="rect">
                            <a:avLst/>
                          </a:prstGeom>
                          <a:effectLst>
                            <a:softEdge rad="63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auto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50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C509B1" w:rsidRPr="009B6646" w:rsidRDefault="00C509B1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May 2011</w:t>
            </w:r>
          </w:p>
        </w:tc>
      </w:tr>
      <w:tr w:rsidR="009B6646" w:rsidRPr="009B6646" w:rsidTr="003E2FCB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1D09C8" w:rsidRPr="009B6646" w:rsidRDefault="003E2FCB" w:rsidP="003E2FCB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2469600" cy="2160000"/>
                  <wp:effectExtent l="95250" t="95250" r="197485" b="1835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y_qlbox.jpg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9600" cy="21600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  <a:effectLst>
                            <a:outerShdw blurRad="1143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June 2011</w:t>
            </w:r>
          </w:p>
        </w:tc>
      </w:tr>
      <w:tr w:rsidR="009B6646" w:rsidRPr="009B6646" w:rsidTr="00CC685C">
        <w:trPr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1D09C8" w:rsidRPr="009B6646" w:rsidRDefault="00CC685C" w:rsidP="00CC685C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5943600" cy="1780540"/>
                  <wp:effectExtent l="38100" t="38100" r="76200" b="638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_q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178054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reflection blurRad="6350" stA="52000" endA="300" endPos="35000" dir="5400000" sy="-100000" algn="bl" rotWithShape="0"/>
                            <a:softEdge rad="3175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1D09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1D09C8" w:rsidRPr="009B6646" w:rsidRDefault="001D09C8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July 2011</w:t>
            </w:r>
          </w:p>
        </w:tc>
      </w:tr>
      <w:tr w:rsidR="009B6646" w:rsidRPr="009B6646" w:rsidTr="00CC685C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auto"/>
            <w:vAlign w:val="center"/>
          </w:tcPr>
          <w:p w:rsidR="009F37D4" w:rsidRPr="009B6646" w:rsidRDefault="00CC685C" w:rsidP="00CC685C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4363200" cy="2160000"/>
                  <wp:effectExtent l="38100" t="38100" r="132715" b="12636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l_brown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2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635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9F37D4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9F37D4" w:rsidRPr="009B6646" w:rsidRDefault="009F37D4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</w:tcPr>
          <w:p w:rsidR="00260246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August 2011</w:t>
            </w:r>
          </w:p>
        </w:tc>
      </w:tr>
      <w:tr w:rsidR="009B6646" w:rsidRPr="009B6646" w:rsidTr="00CC685C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260246" w:rsidRPr="009B6646" w:rsidRDefault="00CC685C" w:rsidP="00CC685C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3171600" cy="2160000"/>
                  <wp:effectExtent l="57150" t="57150" r="162560" b="16446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ug_2boxqlpsu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1600" cy="216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889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26024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260246" w:rsidRPr="009B6646" w:rsidRDefault="00260246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September 2011</w:t>
            </w:r>
          </w:p>
        </w:tc>
      </w:tr>
      <w:tr w:rsidR="009B6646" w:rsidRPr="009B6646" w:rsidTr="00FC7D2B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F840DD" w:rsidRPr="009B6646" w:rsidRDefault="00FC7D2B" w:rsidP="00FC7D2B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5773722" cy="197167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ep_QLpe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270" cy="1971862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F840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F840DD" w:rsidRPr="009B6646" w:rsidRDefault="00F840D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</w:tcPr>
          <w:p w:rsidR="000470BD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October 2011</w:t>
            </w:r>
          </w:p>
        </w:tc>
      </w:tr>
      <w:tr w:rsidR="009B6646" w:rsidRPr="009B6646" w:rsidTr="003E1703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0470BD" w:rsidRPr="009B6646" w:rsidRDefault="003E1703" w:rsidP="003E1703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2962800" cy="1800000"/>
                  <wp:effectExtent l="57150" t="57150" r="123825" b="12446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ct sinclair ql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800" cy="1800000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  <a:softEdge rad="3175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65100" prst="coolSlant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November 2011</w:t>
            </w:r>
          </w:p>
        </w:tc>
      </w:tr>
      <w:tr w:rsidR="009B6646" w:rsidRPr="009B6646" w:rsidTr="003E1703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bottom w:val="single" w:sz="8" w:space="0" w:color="000000" w:themeColor="text1"/>
            </w:tcBorders>
            <w:shd w:val="clear" w:color="auto" w:fill="auto"/>
            <w:vAlign w:val="center"/>
          </w:tcPr>
          <w:p w:rsidR="000470BD" w:rsidRPr="009B6646" w:rsidRDefault="00F312E3" w:rsidP="003E1703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2901600" cy="1800000"/>
                  <wp:effectExtent l="38100" t="57150" r="51435" b="39116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_SinclairPrinter02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00" cy="1800000"/>
                          </a:xfrm>
                          <a:prstGeom prst="rect">
                            <a:avLst/>
                          </a:prstGeom>
                          <a:effectLst>
                            <a:reflection blurRad="6350" stA="52000" endA="300" endPos="15000" dir="5400000" sy="-100000" algn="bl" rotWithShape="0"/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114300" prst="artDeco"/>
                            <a:bevelB w="114300" prst="artDeco"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8" w:space="0" w:color="000000" w:themeColor="text1"/>
              <w:left w:val="nil"/>
              <w:bottom w:val="single" w:sz="4" w:space="0" w:color="000000" w:themeColor="text1"/>
              <w:right w:val="nil"/>
            </w:tcBorders>
            <w:shd w:val="clear" w:color="auto" w:fill="F2F2F2" w:themeFill="background1" w:themeFillShade="F2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0470B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0470BD" w:rsidRPr="009B6646" w:rsidRDefault="000470BD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017D62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0470BD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047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0470B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8" w:space="0" w:color="000000" w:themeColor="text1"/>
              <w:bottom w:val="single" w:sz="4" w:space="0" w:color="auto"/>
            </w:tcBorders>
            <w:shd w:val="clear" w:color="auto" w:fill="F2F2F2" w:themeFill="background1" w:themeFillShade="F2"/>
          </w:tcPr>
          <w:p w:rsidR="00655F5C" w:rsidRPr="009B6646" w:rsidRDefault="003B37CE" w:rsidP="00C4655F">
            <w:pPr>
              <w:jc w:val="center"/>
              <w:rPr>
                <w:rFonts w:ascii="Arial" w:hAnsi="Arial" w:cs="Arial"/>
                <w:color w:val="000000" w:themeColor="text1"/>
                <w:sz w:val="96"/>
                <w:szCs w:val="96"/>
              </w:rPr>
            </w:pPr>
            <w:r w:rsidRPr="009B6646">
              <w:rPr>
                <w:rFonts w:ascii="Arial" w:hAnsi="Arial" w:cs="Arial"/>
                <w:color w:val="000000" w:themeColor="text1"/>
                <w:sz w:val="72"/>
                <w:szCs w:val="72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lastRenderedPageBreak/>
              <w:t>December 2011</w:t>
            </w:r>
          </w:p>
        </w:tc>
      </w:tr>
      <w:tr w:rsidR="009B6646" w:rsidRPr="009B6646" w:rsidTr="00F312E3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453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6" w:type="dxa"/>
            <w:gridSpan w:val="7"/>
            <w:tcBorders>
              <w:top w:val="single" w:sz="4" w:space="0" w:color="auto"/>
              <w:left w:val="nil"/>
              <w:bottom w:val="single" w:sz="4" w:space="0" w:color="000000" w:themeColor="text1"/>
              <w:right w:val="nil"/>
            </w:tcBorders>
            <w:shd w:val="clear" w:color="auto" w:fill="auto"/>
            <w:vAlign w:val="center"/>
          </w:tcPr>
          <w:p w:rsidR="00655F5C" w:rsidRPr="009B6646" w:rsidRDefault="00F312E3" w:rsidP="00F312E3">
            <w:pPr>
              <w:jc w:val="center"/>
              <w:rPr>
                <w:rFonts w:ascii="Arial" w:hAnsi="Arial" w:cs="Arial"/>
                <w:color w:val="000000" w:themeColor="text1"/>
                <w:sz w:val="72"/>
                <w:szCs w:val="72"/>
              </w:rPr>
            </w:pPr>
            <w:bookmarkStart w:id="0" w:name="_GoBack"/>
            <w:r>
              <w:rPr>
                <w:rFonts w:ascii="Arial" w:hAnsi="Arial" w:cs="Arial"/>
                <w:noProof/>
                <w:color w:val="000000" w:themeColor="text1"/>
                <w:sz w:val="72"/>
                <w:szCs w:val="72"/>
                <w:lang w:val="en-GB" w:eastAsia="en-GB"/>
              </w:rPr>
              <w:drawing>
                <wp:inline distT="0" distB="0" distL="0" distR="0">
                  <wp:extent cx="2631600" cy="2160000"/>
                  <wp:effectExtent l="114300" t="114300" r="130810" b="12636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_monitor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600" cy="2160000"/>
                          </a:xfrm>
                          <a:prstGeom prst="rect">
                            <a:avLst/>
                          </a:prstGeom>
                          <a:effectLst>
                            <a:glow rad="101600">
                              <a:schemeClr val="accent6">
                                <a:satMod val="175000"/>
                                <a:alpha val="40000"/>
                              </a:schemeClr>
                            </a:glo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 prstMaterial="dkEdge">
                            <a:bevelT prst="convex"/>
                          </a:sp3d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9B6646" w:rsidRPr="009B6646" w:rsidTr="00017D62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Sun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Mon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Tue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Wed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Thu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Fri</w:t>
            </w:r>
          </w:p>
        </w:tc>
        <w:tc>
          <w:tcPr>
            <w:tcW w:w="1368" w:type="dxa"/>
            <w:tcBorders>
              <w:top w:val="single" w:sz="4" w:space="0" w:color="000000" w:themeColor="text1"/>
              <w:bottom w:val="single" w:sz="4" w:space="0" w:color="000000" w:themeColor="text1"/>
            </w:tcBorders>
            <w:shd w:val="clear" w:color="auto" w:fill="F2F2F2" w:themeFill="background1" w:themeFillShade="F2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Sat</w:t>
            </w:r>
          </w:p>
        </w:tc>
      </w:tr>
      <w:tr w:rsidR="009B6646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</w:t>
            </w:r>
          </w:p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10</w:t>
            </w:r>
          </w:p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14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17</w:t>
            </w:r>
          </w:p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19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21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22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23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24</w:t>
            </w:r>
          </w:p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655F5C" w:rsidRPr="009B6646" w:rsidRDefault="00655F5C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9B6646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25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26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27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28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655F5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29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30</w:t>
            </w: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9B6646"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  <w:t>31</w:t>
            </w:r>
          </w:p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  <w:p w:rsidR="00655F5C" w:rsidRPr="009B6646" w:rsidRDefault="00655F5C" w:rsidP="00C465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  <w:tr w:rsidR="00017D62" w:rsidRPr="009B6646" w:rsidTr="000E3EF5">
        <w:tblPrEx>
          <w:tblBorders>
            <w:top w:val="single" w:sz="8" w:space="0" w:color="4F81BD" w:themeColor="accent1"/>
            <w:left w:val="single" w:sz="8" w:space="0" w:color="4F81BD" w:themeColor="accent1"/>
            <w:bottom w:val="single" w:sz="8" w:space="0" w:color="4F81BD" w:themeColor="accent1"/>
            <w:right w:val="single" w:sz="8" w:space="0" w:color="4F81BD" w:themeColor="accent1"/>
            <w:insideH w:val="single" w:sz="8" w:space="0" w:color="4F81BD" w:themeColor="accent1"/>
            <w:insideV w:val="single" w:sz="8" w:space="0" w:color="4F81BD" w:themeColor="accent1"/>
          </w:tblBorders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655F5C">
            <w:pPr>
              <w:rPr>
                <w:rFonts w:ascii="Arial" w:hAnsi="Arial" w:cs="Arial"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655F5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  <w:tc>
          <w:tcPr>
            <w:tcW w:w="13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</w:tcPr>
          <w:p w:rsidR="00017D62" w:rsidRPr="009B6646" w:rsidRDefault="00017D62" w:rsidP="00C465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color w:val="000000" w:themeColor="text1"/>
                <w:sz w:val="40"/>
                <w:szCs w:val="40"/>
                <w14:shadow w14:blurRad="55003" w14:dist="50800" w14:dir="5400000" w14:sx="100000" w14:sy="100000" w14:kx="0" w14:ky="0" w14:algn="tl">
                  <w14:srgbClr w14:val="000000">
                    <w14:alpha w14:val="67000"/>
                  </w14:srgbClr>
                </w14:shadow>
                <w14:textOutline w14:w="8890" w14:cap="flat" w14:cmpd="sng" w14:algn="ctr">
                  <w14:solidFill>
                    <w14:schemeClr w14:val="accent1">
                      <w14:tint w14:val="3000"/>
                    </w14:schemeClr>
                  </w14:solidFill>
                  <w14:prstDash w14:val="solid"/>
                  <w14:miter w14:lim="0"/>
                </w14:textOutline>
              </w:rPr>
            </w:pPr>
          </w:p>
        </w:tc>
      </w:tr>
    </w:tbl>
    <w:p w:rsidR="00B96360" w:rsidRPr="00017D62" w:rsidRDefault="00B96360" w:rsidP="00017D62">
      <w:pPr>
        <w:rPr>
          <w:rFonts w:ascii="Arial" w:hAnsi="Arial" w:cs="Arial"/>
          <w:b/>
          <w:color w:val="0000FF" w:themeColor="hyperlink"/>
          <w:sz w:val="8"/>
          <w:szCs w:val="16"/>
          <w:u w:val="single"/>
        </w:rPr>
      </w:pPr>
    </w:p>
    <w:sectPr w:rsidR="00B96360" w:rsidRPr="00017D62" w:rsidSect="006D349F">
      <w:footerReference w:type="first" r:id="rId25"/>
      <w:pgSz w:w="12240" w:h="15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42A8" w:rsidRDefault="00F742A8" w:rsidP="00823B1C">
      <w:pPr>
        <w:spacing w:after="0" w:line="240" w:lineRule="auto"/>
      </w:pPr>
      <w:r>
        <w:separator/>
      </w:r>
    </w:p>
  </w:endnote>
  <w:endnote w:type="continuationSeparator" w:id="0">
    <w:p w:rsidR="00F742A8" w:rsidRDefault="00F742A8" w:rsidP="00823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9C6" w:rsidRDefault="00B519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42A8" w:rsidRDefault="00F742A8" w:rsidP="00823B1C">
      <w:pPr>
        <w:spacing w:after="0" w:line="240" w:lineRule="auto"/>
      </w:pPr>
      <w:r>
        <w:separator/>
      </w:r>
    </w:p>
  </w:footnote>
  <w:footnote w:type="continuationSeparator" w:id="0">
    <w:p w:rsidR="00F742A8" w:rsidRDefault="00F742A8" w:rsidP="00823B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20E"/>
    <w:rsid w:val="0000079A"/>
    <w:rsid w:val="00017D62"/>
    <w:rsid w:val="000470BD"/>
    <w:rsid w:val="000773D9"/>
    <w:rsid w:val="000B16E4"/>
    <w:rsid w:val="000E3EF5"/>
    <w:rsid w:val="00145C9F"/>
    <w:rsid w:val="001D09C8"/>
    <w:rsid w:val="001E6DD1"/>
    <w:rsid w:val="0022555F"/>
    <w:rsid w:val="0024120E"/>
    <w:rsid w:val="00260246"/>
    <w:rsid w:val="002A12D6"/>
    <w:rsid w:val="00345435"/>
    <w:rsid w:val="00395207"/>
    <w:rsid w:val="003B37CE"/>
    <w:rsid w:val="003C1C9F"/>
    <w:rsid w:val="003E1703"/>
    <w:rsid w:val="003E2FCB"/>
    <w:rsid w:val="004171AA"/>
    <w:rsid w:val="00454360"/>
    <w:rsid w:val="0047463E"/>
    <w:rsid w:val="004E7910"/>
    <w:rsid w:val="005532D6"/>
    <w:rsid w:val="005551AE"/>
    <w:rsid w:val="005662C0"/>
    <w:rsid w:val="00567180"/>
    <w:rsid w:val="005B5725"/>
    <w:rsid w:val="005D4538"/>
    <w:rsid w:val="005D5D0E"/>
    <w:rsid w:val="00632EAE"/>
    <w:rsid w:val="0064336C"/>
    <w:rsid w:val="00655F5C"/>
    <w:rsid w:val="006D349F"/>
    <w:rsid w:val="00733B54"/>
    <w:rsid w:val="007C4D49"/>
    <w:rsid w:val="007D4508"/>
    <w:rsid w:val="007E512E"/>
    <w:rsid w:val="00805B19"/>
    <w:rsid w:val="00823B1C"/>
    <w:rsid w:val="008A6B6C"/>
    <w:rsid w:val="008C4BBA"/>
    <w:rsid w:val="008F3C9D"/>
    <w:rsid w:val="00927C6C"/>
    <w:rsid w:val="009B6646"/>
    <w:rsid w:val="009D2CED"/>
    <w:rsid w:val="009F37D4"/>
    <w:rsid w:val="00A90987"/>
    <w:rsid w:val="00AA0830"/>
    <w:rsid w:val="00AE5EFA"/>
    <w:rsid w:val="00B519C6"/>
    <w:rsid w:val="00B96360"/>
    <w:rsid w:val="00BA6B40"/>
    <w:rsid w:val="00BE334F"/>
    <w:rsid w:val="00C4655F"/>
    <w:rsid w:val="00C509B1"/>
    <w:rsid w:val="00C855DB"/>
    <w:rsid w:val="00CC685C"/>
    <w:rsid w:val="00DC677B"/>
    <w:rsid w:val="00E542BC"/>
    <w:rsid w:val="00F0490A"/>
    <w:rsid w:val="00F312E3"/>
    <w:rsid w:val="00F742A8"/>
    <w:rsid w:val="00F840DD"/>
    <w:rsid w:val="00FA4A6E"/>
    <w:rsid w:val="00FA54B5"/>
    <w:rsid w:val="00FB68CB"/>
    <w:rsid w:val="00FC7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4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E542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3C1C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3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B1C"/>
  </w:style>
  <w:style w:type="paragraph" w:styleId="Footer">
    <w:name w:val="footer"/>
    <w:basedOn w:val="Normal"/>
    <w:link w:val="FooterChar"/>
    <w:uiPriority w:val="99"/>
    <w:unhideWhenUsed/>
    <w:rsid w:val="00823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B1C"/>
  </w:style>
  <w:style w:type="paragraph" w:styleId="NoSpacing">
    <w:name w:val="No Spacing"/>
    <w:link w:val="NoSpacingChar"/>
    <w:uiPriority w:val="1"/>
    <w:qFormat/>
    <w:rsid w:val="000E3EF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E3EF5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42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1">
    <w:name w:val="Light Shading Accent 1"/>
    <w:basedOn w:val="TableNormal"/>
    <w:uiPriority w:val="60"/>
    <w:rsid w:val="00E542B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3C1C9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23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3B1C"/>
  </w:style>
  <w:style w:type="paragraph" w:styleId="Footer">
    <w:name w:val="footer"/>
    <w:basedOn w:val="Normal"/>
    <w:link w:val="FooterChar"/>
    <w:uiPriority w:val="99"/>
    <w:unhideWhenUsed/>
    <w:rsid w:val="00823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3B1C"/>
  </w:style>
  <w:style w:type="paragraph" w:styleId="NoSpacing">
    <w:name w:val="No Spacing"/>
    <w:link w:val="NoSpacingChar"/>
    <w:uiPriority w:val="1"/>
    <w:qFormat/>
    <w:rsid w:val="000E3EF5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E3EF5"/>
    <w:rPr>
      <w:rFonts w:eastAsiaTheme="minorEastAsia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E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197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9.jpg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microsoft.com/office/2007/relationships/hdphoto" Target="media/hdphoto3.wdp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2.jpg"/><Relationship Id="rId5" Type="http://schemas.microsoft.com/office/2007/relationships/stylesWithEffects" Target="stylesWithEffects.xml"/><Relationship Id="rId15" Type="http://schemas.openxmlformats.org/officeDocument/2006/relationships/image" Target="media/image4.jpg"/><Relationship Id="rId23" Type="http://schemas.openxmlformats.org/officeDocument/2006/relationships/image" Target="media/image11.jpeg"/><Relationship Id="rId10" Type="http://schemas.openxmlformats.org/officeDocument/2006/relationships/image" Target="media/image1.jpg"/><Relationship Id="rId19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10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ilwyn\Application%20Data\Microsoft\Templates\TP102201551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2011-01-01T00:00:00</PublishDate>
  <Abstract>The Calendar For The Sinclair QL User</Abstract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F16351-136E-4B4C-90F6-F35623A4CA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5473FE-7A78-4B9E-BE79-9B61E666D7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TP102201551_template.dotx</Template>
  <TotalTime>190</TotalTime>
  <Pages>12</Pages>
  <Words>280</Words>
  <Characters>1599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QaLendar</vt:lpstr>
    </vt:vector>
  </TitlesOfParts>
  <Company/>
  <LinksUpToDate>false</LinksUpToDate>
  <CharactersWithSpaces>1876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QaLendar</dc:title>
  <dc:subject>sinclair </dc:subject>
  <dc:creator>Dilwyn Jones</dc:creator>
  <cp:keywords/>
  <dc:description/>
  <cp:lastModifiedBy>Dilwyn Jones</cp:lastModifiedBy>
  <cp:revision>7</cp:revision>
  <cp:lastPrinted>2010-12-09T14:29:00Z</cp:lastPrinted>
  <dcterms:created xsi:type="dcterms:W3CDTF">2010-12-08T18:31:00Z</dcterms:created>
  <dcterms:modified xsi:type="dcterms:W3CDTF">2010-12-09T15:23:00Z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TC022015529991</vt:lpwstr>
  </property>
</Properties>
</file>