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D14A99" w14:paraId="60E1A1DC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auto"/>
          </w:tcPr>
          <w:p w14:paraId="184983B1" w14:textId="1C2F02FB" w:rsidR="00D14A99" w:rsidRPr="00655B40" w:rsidRDefault="00D14A99">
            <w:pPr>
              <w:pStyle w:val="Month"/>
              <w:rPr>
                <w:color w:val="auto"/>
              </w:rPr>
            </w:pPr>
            <w:r w:rsidRPr="00655B40">
              <w:rPr>
                <w:color w:val="auto"/>
                <w:sz w:val="96"/>
                <w:szCs w:val="96"/>
              </w:rPr>
              <w:fldChar w:fldCharType="begin"/>
            </w:r>
            <w:r w:rsidRPr="00655B40">
              <w:rPr>
                <w:color w:val="auto"/>
                <w:sz w:val="96"/>
                <w:szCs w:val="96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6"/>
                <w:szCs w:val="96"/>
              </w:rPr>
              <w:fldChar w:fldCharType="separate"/>
            </w:r>
            <w:r w:rsidRPr="00655B40">
              <w:rPr>
                <w:color w:val="auto"/>
                <w:sz w:val="96"/>
                <w:szCs w:val="96"/>
              </w:rPr>
              <w:t>January</w:t>
            </w:r>
            <w:r w:rsidRPr="00655B40">
              <w:rPr>
                <w:color w:val="auto"/>
                <w:sz w:val="96"/>
                <w:szCs w:val="96"/>
              </w:rPr>
              <w:fldChar w:fldCharType="end"/>
            </w:r>
            <w:r w:rsidRPr="00655B40">
              <w:rPr>
                <w:color w:val="auto"/>
                <w:sz w:val="96"/>
                <w:szCs w:val="96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574DDB44" w14:textId="30F7B2FA" w:rsidR="00D14A99" w:rsidRDefault="00D14A99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999DEB6" wp14:editId="273FA8BA">
                  <wp:extent cx="3552554" cy="1028700"/>
                  <wp:effectExtent l="0" t="0" r="0" b="0"/>
                  <wp:docPr id="2027726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726388" name="Picture 20277263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24" cy="10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99" w:rsidRPr="00420111" w14:paraId="55D807B4" w14:textId="77777777" w:rsidTr="00AA20AB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BE6F823" w14:textId="77777777" w:rsidR="00D14A99" w:rsidRPr="00420111" w:rsidRDefault="00D14A99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6CA3174" w14:textId="77777777" w:rsidR="00D14A99" w:rsidRPr="00420111" w:rsidRDefault="00D14A99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14:paraId="0D181DF8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5BAC790D" w14:textId="77777777" w:rsidR="002F6E35" w:rsidRDefault="00000000">
            <w:pPr>
              <w:pStyle w:val="Days"/>
            </w:pPr>
            <w:sdt>
              <w:sdtPr>
                <w:id w:val="1527134494"/>
                <w:placeholder>
                  <w:docPart w:val="7159784F75F04D83B0FEBF87317CF259"/>
                </w:placeholder>
                <w:temporary/>
                <w:showingPlcHdr/>
                <w15:appearance w15:val="hidden"/>
              </w:sdtPr>
              <w:sdtContent>
                <w:r w:rsidR="009035F5">
                  <w:t>Sunday</w:t>
                </w:r>
              </w:sdtContent>
            </w:sdt>
            <w:r w:rsidR="000B350D">
              <w:t xml:space="preserve"> </w:t>
            </w:r>
          </w:p>
        </w:tc>
        <w:tc>
          <w:tcPr>
            <w:tcW w:w="2055" w:type="dxa"/>
          </w:tcPr>
          <w:p w14:paraId="02ACE0D0" w14:textId="77777777" w:rsidR="002F6E35" w:rsidRDefault="00000000">
            <w:pPr>
              <w:pStyle w:val="Days"/>
            </w:pPr>
            <w:sdt>
              <w:sdtPr>
                <w:id w:val="8650153"/>
                <w:placeholder>
                  <w:docPart w:val="DB555508797D4E928351741987FF108C"/>
                </w:placeholder>
                <w:temporary/>
                <w:showingPlcHdr/>
                <w15:appearance w15:val="hidden"/>
              </w:sdtPr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14:paraId="3D392D0E" w14:textId="77777777" w:rsidR="002F6E35" w:rsidRDefault="00000000">
            <w:pPr>
              <w:pStyle w:val="Days"/>
            </w:pPr>
            <w:sdt>
              <w:sdtPr>
                <w:id w:val="-1517691135"/>
                <w:placeholder>
                  <w:docPart w:val="17430644013844AD9BD800C5B986C06F"/>
                </w:placeholder>
                <w:temporary/>
                <w:showingPlcHdr/>
                <w15:appearance w15:val="hidden"/>
              </w:sdtPr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14:paraId="55825358" w14:textId="77777777" w:rsidR="002F6E35" w:rsidRDefault="00000000">
            <w:pPr>
              <w:pStyle w:val="Days"/>
            </w:pPr>
            <w:sdt>
              <w:sdtPr>
                <w:id w:val="-1684429625"/>
                <w:placeholder>
                  <w:docPart w:val="18E90C44FA3440369A39302AF978A83B"/>
                </w:placeholder>
                <w:temporary/>
                <w:showingPlcHdr/>
                <w15:appearance w15:val="hidden"/>
              </w:sdtPr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14:paraId="03C43EF9" w14:textId="77777777" w:rsidR="002F6E35" w:rsidRDefault="00000000">
            <w:pPr>
              <w:pStyle w:val="Days"/>
            </w:pPr>
            <w:sdt>
              <w:sdtPr>
                <w:id w:val="-1188375605"/>
                <w:placeholder>
                  <w:docPart w:val="BD95E39DFEBC437795A532623692209B"/>
                </w:placeholder>
                <w:temporary/>
                <w:showingPlcHdr/>
                <w15:appearance w15:val="hidden"/>
              </w:sdtPr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14:paraId="1AB08E6E" w14:textId="77777777" w:rsidR="002F6E35" w:rsidRDefault="00000000">
            <w:pPr>
              <w:pStyle w:val="Days"/>
            </w:pPr>
            <w:sdt>
              <w:sdtPr>
                <w:id w:val="1991825489"/>
                <w:placeholder>
                  <w:docPart w:val="D4D7CCFA186842F18E2C41F96541B0F9"/>
                </w:placeholder>
                <w:temporary/>
                <w:showingPlcHdr/>
                <w15:appearance w15:val="hidden"/>
              </w:sdtPr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14:paraId="0254DFBE" w14:textId="77777777" w:rsidR="002F6E35" w:rsidRDefault="00000000">
            <w:pPr>
              <w:pStyle w:val="Days"/>
            </w:pPr>
            <w:sdt>
              <w:sdtPr>
                <w:id w:val="115736794"/>
                <w:placeholder>
                  <w:docPart w:val="F8E21705CEE246B389F19509B1AE0C7B"/>
                </w:placeholder>
                <w:temporary/>
                <w:showingPlcHdr/>
                <w15:appearance w15:val="hidden"/>
              </w:sdtPr>
              <w:sdtContent>
                <w:r w:rsidR="009035F5">
                  <w:t>Saturday</w:t>
                </w:r>
              </w:sdtContent>
            </w:sdt>
          </w:p>
        </w:tc>
      </w:tr>
      <w:tr w:rsidR="002F6E35" w14:paraId="31109B6E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7142716F" w14:textId="3D23D06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E5D68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D06A4F4" w14:textId="0510F42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E5D68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6E583B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6E583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2F2F617" w14:textId="084C6518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E5D68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2E5D68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2E5D6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DD794D7" w14:textId="0B78814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E5D68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2E5D6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2E5D68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275D6B2" w14:textId="5C8B4CB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E5D68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2E5D68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2E5D68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DBA354A" w14:textId="7D592A7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E5D68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2E5D68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2E5D68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B9B54CA" w14:textId="1ADEB80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E5D68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2E5D68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2E5D68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6</w:t>
            </w:r>
            <w:r>
              <w:fldChar w:fldCharType="end"/>
            </w:r>
          </w:p>
        </w:tc>
      </w:tr>
      <w:tr w:rsidR="002F6E35" w14:paraId="134D3F4E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527A0D4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51C500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FF5EA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DE00D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D3BE82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4038C0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CDE815" w14:textId="77777777" w:rsidR="002F6E35" w:rsidRDefault="002F6E35"/>
        </w:tc>
      </w:tr>
      <w:tr w:rsidR="002F6E35" w14:paraId="471C1EEE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582465D" w14:textId="6086920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2E5D68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D22C03" w14:textId="7EA501B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2E5D68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6EF3AD8" w14:textId="224776B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2E5D68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B13C73" w14:textId="3F2394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2E5D68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68C24C" w14:textId="20EA1AC6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2E5D68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F2B221" w14:textId="7013CC55" w:rsidR="002F6E35" w:rsidRDefault="00D14A99">
            <w:pPr>
              <w:pStyle w:val="Dates"/>
            </w:pPr>
            <w:r w:rsidRPr="00D14A99">
              <w:rPr>
                <w:b/>
                <w:bCs/>
                <w:color w:val="C00000"/>
              </w:rPr>
              <w:t>QL is 40</w:t>
            </w:r>
            <w:r>
              <w:rPr>
                <w:b/>
                <w:bCs/>
              </w:rPr>
              <w:t xml:space="preserve">                 </w:t>
            </w:r>
            <w:r w:rsidR="009035F5">
              <w:fldChar w:fldCharType="begin"/>
            </w:r>
            <w:r w:rsidR="009035F5">
              <w:instrText xml:space="preserve"> =E4+1 </w:instrText>
            </w:r>
            <w:r w:rsidR="009035F5">
              <w:fldChar w:fldCharType="separate"/>
            </w:r>
            <w:r w:rsidR="002E5D68">
              <w:rPr>
                <w:noProof/>
              </w:rPr>
              <w:t>12</w:t>
            </w:r>
            <w:r w:rsidR="009035F5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6A871A2" w14:textId="4B4C91E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2E5D68">
              <w:rPr>
                <w:noProof/>
              </w:rPr>
              <w:t>13</w:t>
            </w:r>
            <w:r>
              <w:fldChar w:fldCharType="end"/>
            </w:r>
          </w:p>
        </w:tc>
      </w:tr>
      <w:tr w:rsidR="002F6E35" w14:paraId="7F5D0291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CDB6A74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8F9D6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95B01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92178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9CC14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B0701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C97A13" w14:textId="77777777" w:rsidR="002F6E35" w:rsidRDefault="002F6E35"/>
        </w:tc>
      </w:tr>
      <w:tr w:rsidR="002F6E35" w14:paraId="55BA8207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E386272" w14:textId="3568F75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2E5D68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258D4D" w14:textId="1B96263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2E5D68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AA8D4D" w14:textId="7C12B22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E5D68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CFBA400" w14:textId="228B3F4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2E5D68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CF9CE4" w14:textId="0390BD3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2E5D68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3C2D1A3" w14:textId="2038A5D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2E5D68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F128E5" w14:textId="6F9B4E4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2E5D68">
              <w:rPr>
                <w:noProof/>
              </w:rPr>
              <w:t>20</w:t>
            </w:r>
            <w:r>
              <w:fldChar w:fldCharType="end"/>
            </w:r>
          </w:p>
        </w:tc>
      </w:tr>
      <w:tr w:rsidR="002F6E35" w14:paraId="038CFABD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F1B202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AD81A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54163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E55CD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27F05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3CD942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6778AB" w14:textId="77777777" w:rsidR="002F6E35" w:rsidRDefault="002F6E35"/>
        </w:tc>
      </w:tr>
      <w:tr w:rsidR="002F6E35" w14:paraId="498059C0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27BC421" w14:textId="5144A52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2E5D68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200AEA" w14:textId="66132B6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2E5D68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4FA68B" w14:textId="5FE06BB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2E5D68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B5264C" w14:textId="5433F06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2E5D68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8AF891" w14:textId="2FBFA16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2E5D68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6EAD0A" w14:textId="306B1A9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2E5D68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F134B9" w14:textId="1CB40E4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2E5D68">
              <w:rPr>
                <w:noProof/>
              </w:rPr>
              <w:t>27</w:t>
            </w:r>
            <w:r>
              <w:fldChar w:fldCharType="end"/>
            </w:r>
          </w:p>
        </w:tc>
      </w:tr>
      <w:tr w:rsidR="002F6E35" w14:paraId="2D90C806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BFFEB9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FE260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066F8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F2623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AECAB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A2EC0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458875" w14:textId="77777777" w:rsidR="002F6E35" w:rsidRDefault="002F6E35"/>
        </w:tc>
      </w:tr>
      <w:tr w:rsidR="002F6E35" w14:paraId="3C75BBCC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65647A7" w14:textId="0CD407A6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2E5D6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2E5D6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E5D6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2E5D6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07915B" w14:textId="051B5F5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2E5D6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2E5D6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E5D6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2E5D6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603908" w14:textId="5139E35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2E5D6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2E5D6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E5D6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2E5D6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78D419" w14:textId="5B5E15E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2E5D6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2E5D6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E5D6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2E5D6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E5D68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2E5D68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C6DCE5F" w14:textId="12E7CC2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2E5D6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2E5D68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E5D68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6E583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930621" w14:textId="22F83D26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2E5D6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6E583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E583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6E583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E583B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5EDDF4" w14:textId="2A0372D8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2E5D6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6E583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E583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6E583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E583B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2F6E35" w14:paraId="22F3B3F3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BB2592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12F10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B66F4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D8557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54233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D8564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733638" w14:textId="77777777" w:rsidR="002F6E35" w:rsidRDefault="002F6E35"/>
        </w:tc>
      </w:tr>
      <w:tr w:rsidR="002F6E35" w14:paraId="4DA8DC8C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A4B2E31" w14:textId="1AE71E3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2E5D6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6E583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E583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6E583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E583B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38017E" w14:textId="50725A9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2E5D6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6E583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E583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6E583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C9E03A2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4FE34EB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740F7C3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26DA5E4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382028F" w14:textId="77777777" w:rsidR="002F6E35" w:rsidRDefault="002F6E35">
            <w:pPr>
              <w:pStyle w:val="Dates"/>
            </w:pPr>
          </w:p>
        </w:tc>
      </w:tr>
      <w:tr w:rsidR="002F6E35" w14:paraId="2E4FD359" w14:textId="77777777" w:rsidTr="00CC675E">
        <w:trPr>
          <w:trHeight w:hRule="exact" w:val="1020"/>
        </w:trPr>
        <w:tc>
          <w:tcPr>
            <w:tcW w:w="2054" w:type="dxa"/>
          </w:tcPr>
          <w:p w14:paraId="6221D454" w14:textId="77777777" w:rsidR="002F6E35" w:rsidRDefault="002F6E35"/>
        </w:tc>
        <w:tc>
          <w:tcPr>
            <w:tcW w:w="2055" w:type="dxa"/>
          </w:tcPr>
          <w:p w14:paraId="46DB82D1" w14:textId="77777777" w:rsidR="002F6E35" w:rsidRDefault="002F6E35"/>
        </w:tc>
        <w:tc>
          <w:tcPr>
            <w:tcW w:w="2055" w:type="dxa"/>
          </w:tcPr>
          <w:p w14:paraId="6E365FC5" w14:textId="77777777" w:rsidR="002F6E35" w:rsidRDefault="002F6E35"/>
        </w:tc>
        <w:tc>
          <w:tcPr>
            <w:tcW w:w="2055" w:type="dxa"/>
          </w:tcPr>
          <w:p w14:paraId="3704EC39" w14:textId="77777777" w:rsidR="002F6E35" w:rsidRDefault="002F6E35"/>
        </w:tc>
        <w:tc>
          <w:tcPr>
            <w:tcW w:w="2055" w:type="dxa"/>
          </w:tcPr>
          <w:p w14:paraId="52E710A9" w14:textId="77777777" w:rsidR="002F6E35" w:rsidRDefault="002F6E35"/>
        </w:tc>
        <w:tc>
          <w:tcPr>
            <w:tcW w:w="2055" w:type="dxa"/>
          </w:tcPr>
          <w:p w14:paraId="057707F4" w14:textId="77777777" w:rsidR="002F6E35" w:rsidRDefault="002F6E35"/>
        </w:tc>
        <w:tc>
          <w:tcPr>
            <w:tcW w:w="2055" w:type="dxa"/>
          </w:tcPr>
          <w:p w14:paraId="4278C5FA" w14:textId="77777777" w:rsidR="002F6E35" w:rsidRDefault="002F6E35"/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D14A99" w14:paraId="08030428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0E132A61" w14:textId="77777777" w:rsidR="00D14A99" w:rsidRPr="001C764D" w:rsidRDefault="00D14A99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February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104D7EB8" w14:textId="06548BAA" w:rsidR="00D14A99" w:rsidRDefault="00D14A99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162C1AD" wp14:editId="04FA6295">
                  <wp:extent cx="2486564" cy="1009650"/>
                  <wp:effectExtent l="0" t="0" r="9525" b="0"/>
                  <wp:docPr id="6407614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761490" name="Picture 6407614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300" cy="104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99" w:rsidRPr="00420111" w14:paraId="77F46319" w14:textId="77777777" w:rsidTr="00855354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6C3258E" w14:textId="77777777" w:rsidR="00D14A99" w:rsidRPr="00420111" w:rsidRDefault="00D14A99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784AD2D" w14:textId="77777777" w:rsidR="00D14A99" w:rsidRPr="00420111" w:rsidRDefault="00D14A99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224D74D6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758AA86B" w14:textId="77777777" w:rsidR="00AF78D2" w:rsidRDefault="00000000">
            <w:pPr>
              <w:pStyle w:val="Days"/>
            </w:pPr>
            <w:sdt>
              <w:sdtPr>
                <w:id w:val="919833608"/>
                <w:placeholder>
                  <w:docPart w:val="6EA1EC481441474C97F2F05DBB3A37CB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636C1844" w14:textId="77777777" w:rsidR="00AF78D2" w:rsidRDefault="00000000">
            <w:pPr>
              <w:pStyle w:val="Days"/>
            </w:pPr>
            <w:sdt>
              <w:sdtPr>
                <w:id w:val="1573390552"/>
                <w:placeholder>
                  <w:docPart w:val="22BB890759064DF4979DA45133A8EB48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44EBCB3C" w14:textId="77777777" w:rsidR="00AF78D2" w:rsidRDefault="00000000">
            <w:pPr>
              <w:pStyle w:val="Days"/>
            </w:pPr>
            <w:sdt>
              <w:sdtPr>
                <w:id w:val="-1757970451"/>
                <w:placeholder>
                  <w:docPart w:val="AE2B21F4584E4B99B1E6B89278FB4438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24E0912B" w14:textId="77777777" w:rsidR="00AF78D2" w:rsidRDefault="00000000">
            <w:pPr>
              <w:pStyle w:val="Days"/>
            </w:pPr>
            <w:sdt>
              <w:sdtPr>
                <w:id w:val="68782834"/>
                <w:placeholder>
                  <w:docPart w:val="36C7C9C39ADF4512B37F15CBFF0F14BA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562DE654" w14:textId="77777777" w:rsidR="00AF78D2" w:rsidRDefault="00000000">
            <w:pPr>
              <w:pStyle w:val="Days"/>
            </w:pPr>
            <w:sdt>
              <w:sdtPr>
                <w:id w:val="-1197773981"/>
                <w:placeholder>
                  <w:docPart w:val="E55CD8B3B82F4508B81B97F3404A56E6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39E9F7D6" w14:textId="77777777" w:rsidR="00AF78D2" w:rsidRDefault="00000000">
            <w:pPr>
              <w:pStyle w:val="Days"/>
            </w:pPr>
            <w:sdt>
              <w:sdtPr>
                <w:id w:val="467411499"/>
                <w:placeholder>
                  <w:docPart w:val="E0040974F7BA473A8C5713D3F6D49475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5FD5A5FB" w14:textId="77777777" w:rsidR="00AF78D2" w:rsidRDefault="00000000">
            <w:pPr>
              <w:pStyle w:val="Days"/>
            </w:pPr>
            <w:sdt>
              <w:sdtPr>
                <w:id w:val="606235051"/>
                <w:placeholder>
                  <w:docPart w:val="D6F08C4B8917403BB6189C72D8501D2C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7AA1BFB3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108809B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DEA62E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3E0866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79081B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DCC5B9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3E16B3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9DC11C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AF78D2" w14:paraId="13ACD258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A4424C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43856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610F6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99374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EAED4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9E472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1CE5E7" w14:textId="77777777" w:rsidR="00AF78D2" w:rsidRDefault="00AF78D2"/>
        </w:tc>
      </w:tr>
      <w:tr w:rsidR="00AF78D2" w14:paraId="0CFC2214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80E448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67984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48CBB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6BBAD4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F3646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603EB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5347F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AF78D2" w14:paraId="43326862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FB402D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DE37C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0E3A7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E6909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46FAF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17332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11E2B1" w14:textId="77777777" w:rsidR="00AF78D2" w:rsidRDefault="00AF78D2"/>
        </w:tc>
      </w:tr>
      <w:tr w:rsidR="00AF78D2" w14:paraId="0C5B370F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FDB476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4EFF0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9B7E3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471FA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695878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7C512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42379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AF78D2" w14:paraId="48618A62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25BEB7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64930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69AE9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5AB28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80250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18A58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920F4B" w14:textId="77777777" w:rsidR="00AF78D2" w:rsidRDefault="00AF78D2"/>
        </w:tc>
      </w:tr>
      <w:tr w:rsidR="00AF78D2" w14:paraId="298B973C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106BF2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DFDDB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495ED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C8422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39DFF0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4C652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D1BEA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AF78D2" w14:paraId="132EF8FD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B35A3B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D6E2A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C0D5A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D2984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29BA3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DA57B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6462CB" w14:textId="77777777" w:rsidR="00AF78D2" w:rsidRDefault="00AF78D2"/>
        </w:tc>
      </w:tr>
      <w:tr w:rsidR="00AF78D2" w14:paraId="33563F3A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C12C35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6DC109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74FE4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4B644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51B42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E79324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89CBA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F78D2" w14:paraId="3826A833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C4561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273E7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93549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20C8A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BF419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43B57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957142" w14:textId="77777777" w:rsidR="00AF78D2" w:rsidRDefault="00AF78D2"/>
        </w:tc>
      </w:tr>
      <w:tr w:rsidR="00AF78D2" w14:paraId="3D6175CA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E0F815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3E1FE7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FECBC01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7F54DFF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8BE3576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415B33A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F899D39" w14:textId="77777777" w:rsidR="00AF78D2" w:rsidRDefault="00AF78D2">
            <w:pPr>
              <w:pStyle w:val="Dates"/>
            </w:pPr>
          </w:p>
        </w:tc>
      </w:tr>
      <w:tr w:rsidR="00AF78D2" w14:paraId="41A1D76F" w14:textId="77777777" w:rsidTr="00CC675E">
        <w:trPr>
          <w:trHeight w:hRule="exact" w:val="1020"/>
        </w:trPr>
        <w:tc>
          <w:tcPr>
            <w:tcW w:w="2054" w:type="dxa"/>
          </w:tcPr>
          <w:p w14:paraId="5EF0974E" w14:textId="77777777" w:rsidR="00AF78D2" w:rsidRDefault="00AF78D2"/>
        </w:tc>
        <w:tc>
          <w:tcPr>
            <w:tcW w:w="2055" w:type="dxa"/>
          </w:tcPr>
          <w:p w14:paraId="4EE96BC5" w14:textId="77777777" w:rsidR="00AF78D2" w:rsidRDefault="00AF78D2"/>
        </w:tc>
        <w:tc>
          <w:tcPr>
            <w:tcW w:w="2055" w:type="dxa"/>
          </w:tcPr>
          <w:p w14:paraId="6BD835A3" w14:textId="77777777" w:rsidR="00AF78D2" w:rsidRDefault="00AF78D2"/>
        </w:tc>
        <w:tc>
          <w:tcPr>
            <w:tcW w:w="2055" w:type="dxa"/>
          </w:tcPr>
          <w:p w14:paraId="608E9C95" w14:textId="77777777" w:rsidR="00AF78D2" w:rsidRDefault="00AF78D2"/>
        </w:tc>
        <w:tc>
          <w:tcPr>
            <w:tcW w:w="2055" w:type="dxa"/>
          </w:tcPr>
          <w:p w14:paraId="5A19EF65" w14:textId="77777777" w:rsidR="00AF78D2" w:rsidRDefault="00AF78D2"/>
        </w:tc>
        <w:tc>
          <w:tcPr>
            <w:tcW w:w="2055" w:type="dxa"/>
          </w:tcPr>
          <w:p w14:paraId="3001EBC8" w14:textId="77777777" w:rsidR="00AF78D2" w:rsidRDefault="00AF78D2"/>
        </w:tc>
        <w:tc>
          <w:tcPr>
            <w:tcW w:w="2055" w:type="dxa"/>
          </w:tcPr>
          <w:p w14:paraId="54BF1552" w14:textId="77777777" w:rsidR="00AF78D2" w:rsidRDefault="00AF78D2"/>
        </w:tc>
      </w:tr>
    </w:tbl>
    <w:p w14:paraId="78D2A5B2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D14A99" w14:paraId="05522CE3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6F40FDCC" w14:textId="77777777" w:rsidR="00D14A99" w:rsidRPr="001C764D" w:rsidRDefault="00D14A99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March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2B55600A" w14:textId="594F2AD1" w:rsidR="00D14A99" w:rsidRDefault="00D14A99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D2A7E53" wp14:editId="5A6D9A3B">
                  <wp:extent cx="2447886" cy="1033212"/>
                  <wp:effectExtent l="0" t="0" r="0" b="0"/>
                  <wp:docPr id="5918408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840859" name="Picture 5918408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55" cy="104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99" w:rsidRPr="00420111" w14:paraId="0E5540E7" w14:textId="77777777" w:rsidTr="00BB623F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C90BE5B" w14:textId="77777777" w:rsidR="00D14A99" w:rsidRPr="00420111" w:rsidRDefault="00D14A99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7E38440" w14:textId="77777777" w:rsidR="00D14A99" w:rsidRPr="00420111" w:rsidRDefault="00D14A99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3DDA17E7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77A7937D" w14:textId="77777777" w:rsidR="00AF78D2" w:rsidRDefault="00000000">
            <w:pPr>
              <w:pStyle w:val="Days"/>
            </w:pPr>
            <w:sdt>
              <w:sdtPr>
                <w:id w:val="1296564200"/>
                <w:placeholder>
                  <w:docPart w:val="4C7675B01B0E46D5B6ADB3588130FBB7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72D21DBD" w14:textId="77777777" w:rsidR="00AF78D2" w:rsidRDefault="00000000">
            <w:pPr>
              <w:pStyle w:val="Days"/>
            </w:pPr>
            <w:sdt>
              <w:sdtPr>
                <w:id w:val="-409849381"/>
                <w:placeholder>
                  <w:docPart w:val="6FE059802FC040DB9EC5FCC558991FC8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01CBDB44" w14:textId="77777777" w:rsidR="00AF78D2" w:rsidRDefault="00000000">
            <w:pPr>
              <w:pStyle w:val="Days"/>
            </w:pPr>
            <w:sdt>
              <w:sdtPr>
                <w:id w:val="-580986276"/>
                <w:placeholder>
                  <w:docPart w:val="9105FB65530643E98AA4FFB746705560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04A78012" w14:textId="77777777" w:rsidR="00AF78D2" w:rsidRDefault="00000000">
            <w:pPr>
              <w:pStyle w:val="Days"/>
            </w:pPr>
            <w:sdt>
              <w:sdtPr>
                <w:id w:val="1392614613"/>
                <w:placeholder>
                  <w:docPart w:val="9D396252A8E54AF8A96DEDF5D90472DF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28E8E725" w14:textId="77777777" w:rsidR="00AF78D2" w:rsidRDefault="00000000">
            <w:pPr>
              <w:pStyle w:val="Days"/>
            </w:pPr>
            <w:sdt>
              <w:sdtPr>
                <w:id w:val="168684760"/>
                <w:placeholder>
                  <w:docPart w:val="8B8B7A1847C748BE898CEEB801BF744B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09F82E2F" w14:textId="77777777" w:rsidR="00AF78D2" w:rsidRDefault="00000000">
            <w:pPr>
              <w:pStyle w:val="Days"/>
            </w:pPr>
            <w:sdt>
              <w:sdtPr>
                <w:id w:val="-1873835653"/>
                <w:placeholder>
                  <w:docPart w:val="2C32B134712A4001B6BB8D25FA00ACE1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11106AB3" w14:textId="77777777" w:rsidR="00AF78D2" w:rsidRDefault="00000000">
            <w:pPr>
              <w:pStyle w:val="Days"/>
            </w:pPr>
            <w:sdt>
              <w:sdtPr>
                <w:id w:val="-1940988224"/>
                <w:placeholder>
                  <w:docPart w:val="E9A90E0CCCB1438289B58E21DBA1F897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4104A121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72D3C3F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11177A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628200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C60942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01FF16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47C214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9168BF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AF78D2" w14:paraId="774825BC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A6486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337F7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ADC3F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44668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1E03B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813F9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70B7CD" w14:textId="77777777" w:rsidR="00AF78D2" w:rsidRDefault="00AF78D2"/>
        </w:tc>
      </w:tr>
      <w:tr w:rsidR="00AF78D2" w14:paraId="14B345D5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5DC9D9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95E90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1A204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549F4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703B9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AA076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EB29E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AF78D2" w14:paraId="20D9331D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C8AB7C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B9E88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1A273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5FF85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C82A9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174AE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A194E1" w14:textId="77777777" w:rsidR="00AF78D2" w:rsidRDefault="00AF78D2"/>
        </w:tc>
      </w:tr>
      <w:tr w:rsidR="00AF78D2" w14:paraId="5C758B80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78A9BE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8CBC6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236A3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AEBAC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840A61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2F5CA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B0225E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AF78D2" w14:paraId="55948751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475934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9EF1B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ABCFC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4FA88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01916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3B2A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5A484D" w14:textId="77777777" w:rsidR="00AF78D2" w:rsidRDefault="00AF78D2"/>
        </w:tc>
      </w:tr>
      <w:tr w:rsidR="00AF78D2" w14:paraId="2BF8565E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E1803F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5E11B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DBAA7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28A96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F6762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20A64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984E1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AF78D2" w14:paraId="41025ED6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1162CB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BE36C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48697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02560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ABA1D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6B7CD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1C4AA" w14:textId="77777777" w:rsidR="00AF78D2" w:rsidRDefault="00AF78D2"/>
        </w:tc>
      </w:tr>
      <w:tr w:rsidR="00AF78D2" w14:paraId="1744CE11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FD109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172F47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19FB4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C9E8E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1F7AC8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A3592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6A0861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AF78D2" w14:paraId="45CC6E51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5A20E0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00468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9EA72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7F2B4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AB3D4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5A660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099600" w14:textId="77777777" w:rsidR="00AF78D2" w:rsidRDefault="00AF78D2"/>
        </w:tc>
      </w:tr>
      <w:tr w:rsidR="00AF78D2" w14:paraId="2EF83A6E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EB0FE0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70F36C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DB45186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9A83934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A74A38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DD72760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0E7054" w14:textId="77777777" w:rsidR="00AF78D2" w:rsidRDefault="00AF78D2">
            <w:pPr>
              <w:pStyle w:val="Dates"/>
            </w:pPr>
          </w:p>
        </w:tc>
      </w:tr>
      <w:tr w:rsidR="00AF78D2" w14:paraId="015EF43A" w14:textId="77777777" w:rsidTr="00CC675E">
        <w:trPr>
          <w:trHeight w:hRule="exact" w:val="1020"/>
        </w:trPr>
        <w:tc>
          <w:tcPr>
            <w:tcW w:w="2054" w:type="dxa"/>
          </w:tcPr>
          <w:p w14:paraId="03E667CE" w14:textId="77777777" w:rsidR="00AF78D2" w:rsidRDefault="00AF78D2"/>
        </w:tc>
        <w:tc>
          <w:tcPr>
            <w:tcW w:w="2055" w:type="dxa"/>
          </w:tcPr>
          <w:p w14:paraId="3928F525" w14:textId="77777777" w:rsidR="00AF78D2" w:rsidRDefault="00AF78D2"/>
        </w:tc>
        <w:tc>
          <w:tcPr>
            <w:tcW w:w="2055" w:type="dxa"/>
          </w:tcPr>
          <w:p w14:paraId="735165D4" w14:textId="77777777" w:rsidR="00AF78D2" w:rsidRDefault="00AF78D2"/>
        </w:tc>
        <w:tc>
          <w:tcPr>
            <w:tcW w:w="2055" w:type="dxa"/>
          </w:tcPr>
          <w:p w14:paraId="14BC6A9B" w14:textId="77777777" w:rsidR="00AF78D2" w:rsidRDefault="00AF78D2"/>
        </w:tc>
        <w:tc>
          <w:tcPr>
            <w:tcW w:w="2055" w:type="dxa"/>
          </w:tcPr>
          <w:p w14:paraId="1B528810" w14:textId="77777777" w:rsidR="00AF78D2" w:rsidRDefault="00AF78D2"/>
        </w:tc>
        <w:tc>
          <w:tcPr>
            <w:tcW w:w="2055" w:type="dxa"/>
          </w:tcPr>
          <w:p w14:paraId="483A99CA" w14:textId="77777777" w:rsidR="00AF78D2" w:rsidRDefault="00AF78D2"/>
        </w:tc>
        <w:tc>
          <w:tcPr>
            <w:tcW w:w="2055" w:type="dxa"/>
          </w:tcPr>
          <w:p w14:paraId="0B2ABB45" w14:textId="77777777" w:rsidR="00AF78D2" w:rsidRDefault="00AF78D2"/>
        </w:tc>
      </w:tr>
    </w:tbl>
    <w:p w14:paraId="32CC045A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D14A99" w14:paraId="001C9539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3702625D" w14:textId="19BA6AAE" w:rsidR="00D14A99" w:rsidRPr="001C764D" w:rsidRDefault="00D14A99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April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71846B7D" w14:textId="5AE57DBA" w:rsidR="00D14A99" w:rsidRDefault="00D14A99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sz w:val="92"/>
                <w:szCs w:val="92"/>
              </w:rPr>
              <w:drawing>
                <wp:inline distT="0" distB="0" distL="0" distR="0" wp14:anchorId="31153990" wp14:editId="18FF6E62">
                  <wp:extent cx="1761382" cy="1104900"/>
                  <wp:effectExtent l="0" t="0" r="0" b="0"/>
                  <wp:docPr id="18321144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114447" name="Picture 18321144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92" cy="1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99" w:rsidRPr="00420111" w14:paraId="7BBDD257" w14:textId="77777777" w:rsidTr="00464324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63955417" w14:textId="77777777" w:rsidR="00D14A99" w:rsidRPr="00420111" w:rsidRDefault="00D14A99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2C7F2E3" w14:textId="77777777" w:rsidR="00D14A99" w:rsidRPr="00420111" w:rsidRDefault="00D14A99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6EDCFD8E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3C3B58C1" w14:textId="77777777" w:rsidR="00AF78D2" w:rsidRDefault="00000000">
            <w:pPr>
              <w:pStyle w:val="Days"/>
            </w:pPr>
            <w:sdt>
              <w:sdtPr>
                <w:id w:val="-1470435469"/>
                <w:placeholder>
                  <w:docPart w:val="54E2C56C7213439BAF10988742573AD1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4BC8B569" w14:textId="77777777" w:rsidR="00AF78D2" w:rsidRDefault="00000000">
            <w:pPr>
              <w:pStyle w:val="Days"/>
            </w:pPr>
            <w:sdt>
              <w:sdtPr>
                <w:id w:val="1893467785"/>
                <w:placeholder>
                  <w:docPart w:val="997197A87AF749F48C7DF6516969C5E7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6DE45A0E" w14:textId="77777777" w:rsidR="00AF78D2" w:rsidRDefault="00000000">
            <w:pPr>
              <w:pStyle w:val="Days"/>
            </w:pPr>
            <w:sdt>
              <w:sdtPr>
                <w:id w:val="-227154125"/>
                <w:placeholder>
                  <w:docPart w:val="A385A8A42BE64842AA5A7D476242B54A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6C5FADEA" w14:textId="77777777" w:rsidR="00AF78D2" w:rsidRDefault="00000000">
            <w:pPr>
              <w:pStyle w:val="Days"/>
            </w:pPr>
            <w:sdt>
              <w:sdtPr>
                <w:id w:val="70629319"/>
                <w:placeholder>
                  <w:docPart w:val="23D7C959E14945E5A6E21E8A39322182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2D9FDA54" w14:textId="77777777" w:rsidR="00AF78D2" w:rsidRDefault="00000000">
            <w:pPr>
              <w:pStyle w:val="Days"/>
            </w:pPr>
            <w:sdt>
              <w:sdtPr>
                <w:id w:val="-1123607256"/>
                <w:placeholder>
                  <w:docPart w:val="39B5AC1C112E4573B84E34D8713351E8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688786C7" w14:textId="77777777" w:rsidR="00AF78D2" w:rsidRDefault="00000000">
            <w:pPr>
              <w:pStyle w:val="Days"/>
            </w:pPr>
            <w:sdt>
              <w:sdtPr>
                <w:id w:val="-410086697"/>
                <w:placeholder>
                  <w:docPart w:val="49B8C978FA5E48B2A5A779C8E094855D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324A7E53" w14:textId="77777777" w:rsidR="00AF78D2" w:rsidRDefault="00000000">
            <w:pPr>
              <w:pStyle w:val="Days"/>
            </w:pPr>
            <w:sdt>
              <w:sdtPr>
                <w:id w:val="-1668474023"/>
                <w:placeholder>
                  <w:docPart w:val="478218CF22E0460D80A5031A680B367E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091D7F27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2EF834C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30CE03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001E9A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46E9A4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222172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0DFCA5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462B09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AF78D2" w14:paraId="1C841D41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BA3BD0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97A8C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32E86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0BB3C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FBCD4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FDFDC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FE4405" w14:textId="77777777" w:rsidR="00AF78D2" w:rsidRDefault="00AF78D2"/>
        </w:tc>
      </w:tr>
      <w:tr w:rsidR="00AF78D2" w14:paraId="5BC179AF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3630B4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B3586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539CE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B6D47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0263F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C239E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3307D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AF78D2" w14:paraId="6F09CFC2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866049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CB02C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3651A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E83B7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3EAB2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3916B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285320" w14:textId="77777777" w:rsidR="00AF78D2" w:rsidRDefault="00AF78D2"/>
        </w:tc>
      </w:tr>
      <w:tr w:rsidR="00AF78D2" w14:paraId="2C38C2AE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6743D3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45D24A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453BA9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29F4D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A3C37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8E656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D4EA9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AF78D2" w14:paraId="34E417BF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891518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F2348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D5587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AF7CA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4E387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D9C5C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84A614" w14:textId="77777777" w:rsidR="00AF78D2" w:rsidRDefault="00AF78D2"/>
        </w:tc>
      </w:tr>
      <w:tr w:rsidR="00AF78D2" w14:paraId="141DC055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D6FC2F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98647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53DD8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67A21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C2695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4FA9F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38122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AF78D2" w14:paraId="6A9A70A5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468460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529F5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B83DB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A24CFF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4B87A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9F153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FD9DC6" w14:textId="77777777" w:rsidR="00AF78D2" w:rsidRDefault="00AF78D2"/>
        </w:tc>
      </w:tr>
      <w:tr w:rsidR="00AF78D2" w14:paraId="1D53CB77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1E0613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FECE8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44FBE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81EE3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9BBCF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AE4B6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8F238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F78D2" w14:paraId="187F8DF4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2B155A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2F645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2A6AA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4A4FD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E6271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76E02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82B5A7" w14:textId="77777777" w:rsidR="00AF78D2" w:rsidRDefault="00AF78D2"/>
        </w:tc>
      </w:tr>
      <w:tr w:rsidR="00AF78D2" w14:paraId="1410BDF4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0758BA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7B607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0312E37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9C6E486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E39BBC7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7E585A1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B443E24" w14:textId="77777777" w:rsidR="00AF78D2" w:rsidRDefault="00AF78D2">
            <w:pPr>
              <w:pStyle w:val="Dates"/>
            </w:pPr>
          </w:p>
        </w:tc>
      </w:tr>
      <w:tr w:rsidR="00AF78D2" w14:paraId="3BE6DA5A" w14:textId="77777777" w:rsidTr="00CC675E">
        <w:trPr>
          <w:trHeight w:hRule="exact" w:val="1020"/>
        </w:trPr>
        <w:tc>
          <w:tcPr>
            <w:tcW w:w="2054" w:type="dxa"/>
          </w:tcPr>
          <w:p w14:paraId="6153E912" w14:textId="77777777" w:rsidR="00AF78D2" w:rsidRDefault="00AF78D2"/>
        </w:tc>
        <w:tc>
          <w:tcPr>
            <w:tcW w:w="2055" w:type="dxa"/>
          </w:tcPr>
          <w:p w14:paraId="6B21308D" w14:textId="77777777" w:rsidR="00AF78D2" w:rsidRDefault="00AF78D2"/>
        </w:tc>
        <w:tc>
          <w:tcPr>
            <w:tcW w:w="2055" w:type="dxa"/>
          </w:tcPr>
          <w:p w14:paraId="73508954" w14:textId="77777777" w:rsidR="00AF78D2" w:rsidRDefault="00AF78D2"/>
        </w:tc>
        <w:tc>
          <w:tcPr>
            <w:tcW w:w="2055" w:type="dxa"/>
          </w:tcPr>
          <w:p w14:paraId="73B1624F" w14:textId="77777777" w:rsidR="00AF78D2" w:rsidRDefault="00AF78D2"/>
        </w:tc>
        <w:tc>
          <w:tcPr>
            <w:tcW w:w="2055" w:type="dxa"/>
          </w:tcPr>
          <w:p w14:paraId="77156835" w14:textId="77777777" w:rsidR="00AF78D2" w:rsidRDefault="00AF78D2"/>
        </w:tc>
        <w:tc>
          <w:tcPr>
            <w:tcW w:w="2055" w:type="dxa"/>
          </w:tcPr>
          <w:p w14:paraId="0B4BAEAC" w14:textId="77777777" w:rsidR="00AF78D2" w:rsidRDefault="00AF78D2"/>
        </w:tc>
        <w:tc>
          <w:tcPr>
            <w:tcW w:w="2055" w:type="dxa"/>
          </w:tcPr>
          <w:p w14:paraId="7178A1DF" w14:textId="77777777" w:rsidR="00AF78D2" w:rsidRDefault="00AF78D2"/>
        </w:tc>
      </w:tr>
    </w:tbl>
    <w:p w14:paraId="22538FBB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D14A99" w14:paraId="4BC06C9B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5810145A" w14:textId="77777777" w:rsidR="00D14A99" w:rsidRPr="001C764D" w:rsidRDefault="00D14A99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May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7BE999DB" w14:textId="0EC57537" w:rsidR="00D14A99" w:rsidRDefault="00D14A99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E760C5C" wp14:editId="54DEA25B">
                  <wp:extent cx="1122109" cy="1020099"/>
                  <wp:effectExtent l="0" t="0" r="1905" b="8890"/>
                  <wp:docPr id="10342246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24664" name="Picture 10342246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27" cy="10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70A0"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38D69450" wp14:editId="3219697A">
                  <wp:extent cx="1257300" cy="1036320"/>
                  <wp:effectExtent l="0" t="0" r="0" b="0"/>
                  <wp:docPr id="20165395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39533" name="Picture 20165395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6" cy="104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A99" w:rsidRPr="00420111" w14:paraId="67776F1D" w14:textId="77777777" w:rsidTr="00D40C51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0134E80" w14:textId="77777777" w:rsidR="00D14A99" w:rsidRPr="00420111" w:rsidRDefault="00D14A99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6FB75652" w14:textId="77777777" w:rsidR="00D14A99" w:rsidRPr="00420111" w:rsidRDefault="00D14A99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27A5C906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6BEE97F4" w14:textId="77777777" w:rsidR="00AF78D2" w:rsidRDefault="00000000">
            <w:pPr>
              <w:pStyle w:val="Days"/>
            </w:pPr>
            <w:sdt>
              <w:sdtPr>
                <w:id w:val="1158648153"/>
                <w:placeholder>
                  <w:docPart w:val="B921E39B755D49B9B473A20A10E2EA81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3B48657A" w14:textId="77777777" w:rsidR="00AF78D2" w:rsidRDefault="00000000">
            <w:pPr>
              <w:pStyle w:val="Days"/>
            </w:pPr>
            <w:sdt>
              <w:sdtPr>
                <w:id w:val="1929541932"/>
                <w:placeholder>
                  <w:docPart w:val="3B6B9401C0014B08B1D9532415E7006C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6369BA48" w14:textId="77777777" w:rsidR="00AF78D2" w:rsidRDefault="00000000">
            <w:pPr>
              <w:pStyle w:val="Days"/>
            </w:pPr>
            <w:sdt>
              <w:sdtPr>
                <w:id w:val="-281495718"/>
                <w:placeholder>
                  <w:docPart w:val="2241D8238CA8496B9A37E5CA897A206A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6A1C4880" w14:textId="77777777" w:rsidR="00AF78D2" w:rsidRDefault="00000000">
            <w:pPr>
              <w:pStyle w:val="Days"/>
            </w:pPr>
            <w:sdt>
              <w:sdtPr>
                <w:id w:val="1801568229"/>
                <w:placeholder>
                  <w:docPart w:val="401C4F334B9C4136B2E224F1F993F55C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5A16495D" w14:textId="77777777" w:rsidR="00AF78D2" w:rsidRDefault="00000000">
            <w:pPr>
              <w:pStyle w:val="Days"/>
            </w:pPr>
            <w:sdt>
              <w:sdtPr>
                <w:id w:val="536707115"/>
                <w:placeholder>
                  <w:docPart w:val="5E918CE7F22E446B801E56310B9DDEDD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24096016" w14:textId="77777777" w:rsidR="00AF78D2" w:rsidRDefault="00000000">
            <w:pPr>
              <w:pStyle w:val="Days"/>
            </w:pPr>
            <w:sdt>
              <w:sdtPr>
                <w:id w:val="1234275766"/>
                <w:placeholder>
                  <w:docPart w:val="3E1BEF948F974459BC598C76AB7EF28B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16B7E3AB" w14:textId="77777777" w:rsidR="00AF78D2" w:rsidRDefault="00000000">
            <w:pPr>
              <w:pStyle w:val="Days"/>
            </w:pPr>
            <w:sdt>
              <w:sdtPr>
                <w:id w:val="-530341827"/>
                <w:placeholder>
                  <w:docPart w:val="9F5560D3EB5548A9BCE4A4DC619EE50B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3D762422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1E1DC3F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6F3E44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58A245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FA099F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F3E437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2AFC7D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C9223D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AF78D2" w14:paraId="6666F58A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855003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F561D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B67F3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3C522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2879D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D6CE4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B5255B" w14:textId="77777777" w:rsidR="00AF78D2" w:rsidRDefault="00AF78D2"/>
        </w:tc>
      </w:tr>
      <w:tr w:rsidR="00AF78D2" w14:paraId="74C651A7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6E6950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F0554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0585C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E9E11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6DC37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F0935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350FB5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AF78D2" w14:paraId="743EAB1B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7375DD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17E9C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706E0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3AE51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74045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D84F8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A6FF60A" w14:textId="77777777" w:rsidR="00AF78D2" w:rsidRDefault="00AF78D2"/>
        </w:tc>
      </w:tr>
      <w:tr w:rsidR="00AF78D2" w14:paraId="081CB6F8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33723F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6BAFF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4B876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95617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C9DCA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23411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851FA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AF78D2" w14:paraId="260B5B50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0A4056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6F70C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460C2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4E400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FAA43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7B4FE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B58DBD" w14:textId="77777777" w:rsidR="00AF78D2" w:rsidRDefault="00AF78D2"/>
        </w:tc>
      </w:tr>
      <w:tr w:rsidR="00AF78D2" w14:paraId="5102655D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CBAC2C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CE7D3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A79B8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006420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1F613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E1DCB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DE237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AF78D2" w14:paraId="5E53CE62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3F78D4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F3DD9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88F34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E9A33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27463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BD0ED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EEE854" w14:textId="77777777" w:rsidR="00AF78D2" w:rsidRDefault="00AF78D2"/>
        </w:tc>
      </w:tr>
      <w:tr w:rsidR="00AF78D2" w14:paraId="46A11324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02166C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70F70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C272E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BE14A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2C231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4BE97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47B96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AF78D2" w14:paraId="3F7F7C4B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C681AA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D44D7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ABC5C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CF92C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3E9F3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6E6F9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BC1506" w14:textId="77777777" w:rsidR="00AF78D2" w:rsidRDefault="00AF78D2"/>
        </w:tc>
      </w:tr>
      <w:tr w:rsidR="00AF78D2" w14:paraId="106A9A27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8D01F7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354DAE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95D7C65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27A114D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FF682F3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F0A852A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1A34A6A" w14:textId="77777777" w:rsidR="00AF78D2" w:rsidRDefault="00AF78D2">
            <w:pPr>
              <w:pStyle w:val="Dates"/>
            </w:pPr>
          </w:p>
        </w:tc>
      </w:tr>
      <w:tr w:rsidR="00AF78D2" w14:paraId="36522DB8" w14:textId="77777777" w:rsidTr="00CC675E">
        <w:trPr>
          <w:trHeight w:hRule="exact" w:val="1020"/>
        </w:trPr>
        <w:tc>
          <w:tcPr>
            <w:tcW w:w="2054" w:type="dxa"/>
          </w:tcPr>
          <w:p w14:paraId="64A8953F" w14:textId="77777777" w:rsidR="00AF78D2" w:rsidRDefault="00AF78D2"/>
        </w:tc>
        <w:tc>
          <w:tcPr>
            <w:tcW w:w="2055" w:type="dxa"/>
          </w:tcPr>
          <w:p w14:paraId="32726BE0" w14:textId="77777777" w:rsidR="00AF78D2" w:rsidRDefault="00AF78D2"/>
        </w:tc>
        <w:tc>
          <w:tcPr>
            <w:tcW w:w="2055" w:type="dxa"/>
          </w:tcPr>
          <w:p w14:paraId="6AA14FFB" w14:textId="77777777" w:rsidR="00AF78D2" w:rsidRDefault="00AF78D2"/>
        </w:tc>
        <w:tc>
          <w:tcPr>
            <w:tcW w:w="2055" w:type="dxa"/>
          </w:tcPr>
          <w:p w14:paraId="498647B2" w14:textId="77777777" w:rsidR="00AF78D2" w:rsidRDefault="00AF78D2"/>
        </w:tc>
        <w:tc>
          <w:tcPr>
            <w:tcW w:w="2055" w:type="dxa"/>
          </w:tcPr>
          <w:p w14:paraId="3F7946A4" w14:textId="77777777" w:rsidR="00AF78D2" w:rsidRDefault="00AF78D2"/>
        </w:tc>
        <w:tc>
          <w:tcPr>
            <w:tcW w:w="2055" w:type="dxa"/>
          </w:tcPr>
          <w:p w14:paraId="2A97C64A" w14:textId="77777777" w:rsidR="00AF78D2" w:rsidRDefault="00AF78D2"/>
        </w:tc>
        <w:tc>
          <w:tcPr>
            <w:tcW w:w="2055" w:type="dxa"/>
          </w:tcPr>
          <w:p w14:paraId="1B9ECE04" w14:textId="77777777" w:rsidR="00AF78D2" w:rsidRDefault="00AF78D2"/>
        </w:tc>
      </w:tr>
    </w:tbl>
    <w:p w14:paraId="09B0C383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9850CC" w14:paraId="4AF52EF5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7040A40A" w14:textId="77777777" w:rsidR="009850CC" w:rsidRPr="001C764D" w:rsidRDefault="009850CC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June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7AE1FEB4" w14:textId="69B593F7" w:rsidR="009850CC" w:rsidRDefault="009850CC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FA628A" wp14:editId="4D73DFB3">
                  <wp:extent cx="1952625" cy="1015365"/>
                  <wp:effectExtent l="0" t="0" r="9525" b="0"/>
                  <wp:docPr id="7139994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999408" name="Picture 7139994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31" cy="102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CC" w:rsidRPr="00420111" w14:paraId="03071673" w14:textId="77777777" w:rsidTr="009F295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B1758AD" w14:textId="77777777" w:rsidR="009850CC" w:rsidRPr="00420111" w:rsidRDefault="009850CC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9B1BF5D" w14:textId="77777777" w:rsidR="009850CC" w:rsidRPr="00420111" w:rsidRDefault="009850CC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7800447B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41F4EE14" w14:textId="77777777" w:rsidR="00AF78D2" w:rsidRDefault="00000000">
            <w:pPr>
              <w:pStyle w:val="Days"/>
            </w:pPr>
            <w:sdt>
              <w:sdtPr>
                <w:id w:val="-1010217264"/>
                <w:placeholder>
                  <w:docPart w:val="64C42ED75852433E8DEDBAF2830701AC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6C5E46DD" w14:textId="77777777" w:rsidR="00AF78D2" w:rsidRDefault="00000000">
            <w:pPr>
              <w:pStyle w:val="Days"/>
            </w:pPr>
            <w:sdt>
              <w:sdtPr>
                <w:id w:val="-446688994"/>
                <w:placeholder>
                  <w:docPart w:val="071A1DCB3C68472998427428BDA32B6A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77D175B5" w14:textId="77777777" w:rsidR="00AF78D2" w:rsidRDefault="00000000">
            <w:pPr>
              <w:pStyle w:val="Days"/>
            </w:pPr>
            <w:sdt>
              <w:sdtPr>
                <w:id w:val="93830391"/>
                <w:placeholder>
                  <w:docPart w:val="FD714A2E4F204359A6988D1307D18A09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399D9079" w14:textId="77777777" w:rsidR="00AF78D2" w:rsidRDefault="00000000">
            <w:pPr>
              <w:pStyle w:val="Days"/>
            </w:pPr>
            <w:sdt>
              <w:sdtPr>
                <w:id w:val="-931668847"/>
                <w:placeholder>
                  <w:docPart w:val="C4302BC2E7AD4300A5B507B351E6CC39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6CBC4533" w14:textId="77777777" w:rsidR="00AF78D2" w:rsidRDefault="00000000">
            <w:pPr>
              <w:pStyle w:val="Days"/>
            </w:pPr>
            <w:sdt>
              <w:sdtPr>
                <w:id w:val="66859379"/>
                <w:placeholder>
                  <w:docPart w:val="5D19F4B5BAFA4B59A4CE56E26A102D8F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0DB7AE2A" w14:textId="77777777" w:rsidR="00AF78D2" w:rsidRDefault="00000000">
            <w:pPr>
              <w:pStyle w:val="Days"/>
            </w:pPr>
            <w:sdt>
              <w:sdtPr>
                <w:id w:val="1818295087"/>
                <w:placeholder>
                  <w:docPart w:val="D9332CBD35724C4B87363E80DDE9F17F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5AA145D1" w14:textId="77777777" w:rsidR="00AF78D2" w:rsidRDefault="00000000">
            <w:pPr>
              <w:pStyle w:val="Days"/>
            </w:pPr>
            <w:sdt>
              <w:sdtPr>
                <w:id w:val="-1596317449"/>
                <w:placeholder>
                  <w:docPart w:val="78F3A63979F8416EB9C903C2C13B6C38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415BE139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3D500F8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71919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6EAB02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475D79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7DD621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3093E8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4B0E55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AF78D2" w14:paraId="73C29B65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DC29A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363B9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97EC2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4AD8F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72B5A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EADE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52CE57" w14:textId="77777777" w:rsidR="00AF78D2" w:rsidRDefault="00AF78D2"/>
        </w:tc>
      </w:tr>
      <w:tr w:rsidR="00AF78D2" w14:paraId="202C6059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BD06FF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63734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04B296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7FA1B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6ADE4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DD9DD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FBF68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AF78D2" w14:paraId="2087B951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78F39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270AE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DB231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DD8F3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CBAF0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06AA6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C361B1" w14:textId="77777777" w:rsidR="00AF78D2" w:rsidRDefault="00AF78D2"/>
        </w:tc>
      </w:tr>
      <w:tr w:rsidR="00AF78D2" w14:paraId="192CCC41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1DD0F2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9A090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59398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0167D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9243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EFBAB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DA925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AF78D2" w14:paraId="5D84A0AE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6A4996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9CE7D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76250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76564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D9B7F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7453F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C598D2" w14:textId="77777777" w:rsidR="00AF78D2" w:rsidRDefault="00AF78D2"/>
        </w:tc>
      </w:tr>
      <w:tr w:rsidR="00AF78D2" w14:paraId="4691D3E5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4151EB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48DED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9B034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D994C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A2D9C5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D38DB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F0BD0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AF78D2" w14:paraId="476588AB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37AE45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95AF0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684A7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FE074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6B252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7C757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B380EA" w14:textId="77777777" w:rsidR="00AF78D2" w:rsidRDefault="00AF78D2"/>
        </w:tc>
      </w:tr>
      <w:tr w:rsidR="00AF78D2" w14:paraId="7EE7FF5A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D38E51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ABA269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67F46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18FDE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D2180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F0C7D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2E7FC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AF78D2" w14:paraId="62DB4B95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53C23A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3045D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F3F4D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059F1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B6442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604DA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8ED056" w14:textId="77777777" w:rsidR="00AF78D2" w:rsidRDefault="00AF78D2"/>
        </w:tc>
      </w:tr>
      <w:tr w:rsidR="00AF78D2" w14:paraId="130B1110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1EF72E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A174D8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06E0F4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F0DC77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0468352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C289C35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CFD78AB" w14:textId="77777777" w:rsidR="00AF78D2" w:rsidRDefault="00AF78D2">
            <w:pPr>
              <w:pStyle w:val="Dates"/>
            </w:pPr>
          </w:p>
        </w:tc>
      </w:tr>
      <w:tr w:rsidR="00AF78D2" w14:paraId="2353DA90" w14:textId="77777777" w:rsidTr="00CC675E">
        <w:trPr>
          <w:trHeight w:hRule="exact" w:val="1020"/>
        </w:trPr>
        <w:tc>
          <w:tcPr>
            <w:tcW w:w="2054" w:type="dxa"/>
          </w:tcPr>
          <w:p w14:paraId="2A9A5D98" w14:textId="77777777" w:rsidR="00AF78D2" w:rsidRDefault="00AF78D2"/>
        </w:tc>
        <w:tc>
          <w:tcPr>
            <w:tcW w:w="2055" w:type="dxa"/>
          </w:tcPr>
          <w:p w14:paraId="7F054E55" w14:textId="77777777" w:rsidR="00AF78D2" w:rsidRDefault="00AF78D2"/>
        </w:tc>
        <w:tc>
          <w:tcPr>
            <w:tcW w:w="2055" w:type="dxa"/>
          </w:tcPr>
          <w:p w14:paraId="099B02FA" w14:textId="77777777" w:rsidR="00AF78D2" w:rsidRDefault="00AF78D2"/>
        </w:tc>
        <w:tc>
          <w:tcPr>
            <w:tcW w:w="2055" w:type="dxa"/>
          </w:tcPr>
          <w:p w14:paraId="1ACDDA1C" w14:textId="77777777" w:rsidR="00AF78D2" w:rsidRDefault="00AF78D2"/>
        </w:tc>
        <w:tc>
          <w:tcPr>
            <w:tcW w:w="2055" w:type="dxa"/>
          </w:tcPr>
          <w:p w14:paraId="66351ADE" w14:textId="77777777" w:rsidR="00AF78D2" w:rsidRDefault="00AF78D2"/>
        </w:tc>
        <w:tc>
          <w:tcPr>
            <w:tcW w:w="2055" w:type="dxa"/>
          </w:tcPr>
          <w:p w14:paraId="1E54A76B" w14:textId="77777777" w:rsidR="00AF78D2" w:rsidRDefault="00AF78D2"/>
        </w:tc>
        <w:tc>
          <w:tcPr>
            <w:tcW w:w="2055" w:type="dxa"/>
          </w:tcPr>
          <w:p w14:paraId="30A77582" w14:textId="77777777" w:rsidR="00AF78D2" w:rsidRDefault="00AF78D2"/>
        </w:tc>
      </w:tr>
    </w:tbl>
    <w:p w14:paraId="62F49416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9850CC" w14:paraId="1B3D6ADC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45CD652B" w14:textId="77777777" w:rsidR="009850CC" w:rsidRPr="001C764D" w:rsidRDefault="009850CC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July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73AEFD6E" w14:textId="0473CE87" w:rsidR="009850CC" w:rsidRDefault="009850CC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9C6B1DC" wp14:editId="036CD096">
                  <wp:extent cx="1390415" cy="1057275"/>
                  <wp:effectExtent l="0" t="0" r="635" b="0"/>
                  <wp:docPr id="211539816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398165" name="Picture 21153981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64" cy="106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CC" w:rsidRPr="00420111" w14:paraId="17F53EB9" w14:textId="77777777" w:rsidTr="00A076EE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E39442E" w14:textId="77777777" w:rsidR="009850CC" w:rsidRPr="00420111" w:rsidRDefault="009850CC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5F94C6A" w14:textId="77777777" w:rsidR="009850CC" w:rsidRPr="00420111" w:rsidRDefault="009850CC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73B86D89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36740C3C" w14:textId="77777777" w:rsidR="00AF78D2" w:rsidRDefault="00000000">
            <w:pPr>
              <w:pStyle w:val="Days"/>
            </w:pPr>
            <w:sdt>
              <w:sdtPr>
                <w:id w:val="-2013606114"/>
                <w:placeholder>
                  <w:docPart w:val="9B034F9A9A504618AB67B5D8F0314ACE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1D062926" w14:textId="77777777" w:rsidR="00AF78D2" w:rsidRDefault="00000000">
            <w:pPr>
              <w:pStyle w:val="Days"/>
            </w:pPr>
            <w:sdt>
              <w:sdtPr>
                <w:id w:val="170912743"/>
                <w:placeholder>
                  <w:docPart w:val="5FF8FE412DFC484986CC99BA7FBBC7B3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106557FF" w14:textId="77777777" w:rsidR="00AF78D2" w:rsidRDefault="00000000">
            <w:pPr>
              <w:pStyle w:val="Days"/>
            </w:pPr>
            <w:sdt>
              <w:sdtPr>
                <w:id w:val="1755700244"/>
                <w:placeholder>
                  <w:docPart w:val="C3BD83C0BE25482A95B5147D8EFE4492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1AED862A" w14:textId="77777777" w:rsidR="00AF78D2" w:rsidRDefault="00000000">
            <w:pPr>
              <w:pStyle w:val="Days"/>
            </w:pPr>
            <w:sdt>
              <w:sdtPr>
                <w:id w:val="1455594087"/>
                <w:placeholder>
                  <w:docPart w:val="34C5651EF092456CB123A9D180E27150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2540B966" w14:textId="77777777" w:rsidR="00AF78D2" w:rsidRDefault="00000000">
            <w:pPr>
              <w:pStyle w:val="Days"/>
            </w:pPr>
            <w:sdt>
              <w:sdtPr>
                <w:id w:val="-1314705760"/>
                <w:placeholder>
                  <w:docPart w:val="141AC80F478444B58A0E36437A8F2F11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3F15441D" w14:textId="77777777" w:rsidR="00AF78D2" w:rsidRDefault="00000000">
            <w:pPr>
              <w:pStyle w:val="Days"/>
            </w:pPr>
            <w:sdt>
              <w:sdtPr>
                <w:id w:val="-2745926"/>
                <w:placeholder>
                  <w:docPart w:val="66A8215CDE3546059194B6FBE41F04B0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2DE2E002" w14:textId="77777777" w:rsidR="00AF78D2" w:rsidRDefault="00000000">
            <w:pPr>
              <w:pStyle w:val="Days"/>
            </w:pPr>
            <w:sdt>
              <w:sdtPr>
                <w:id w:val="871115451"/>
                <w:placeholder>
                  <w:docPart w:val="8378BEDE2CE34F379B8BE343C0759EDF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74D6ED23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054F258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8601A3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9DB80B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4E584D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425BA7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67048D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CA659F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AF78D2" w14:paraId="146D93A3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4545AB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27FF4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78616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3E028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F52D1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CFE96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390B26" w14:textId="77777777" w:rsidR="00AF78D2" w:rsidRDefault="00AF78D2"/>
        </w:tc>
      </w:tr>
      <w:tr w:rsidR="00AF78D2" w14:paraId="4DD2E5EF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AC59E1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4EDC4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66712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0FD6B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ABD88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09EB4E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8E86B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AF78D2" w14:paraId="533E1698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ECBD84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35803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85EA4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793CC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1E2EE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F966C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E794A3" w14:textId="77777777" w:rsidR="00AF78D2" w:rsidRDefault="00AF78D2"/>
        </w:tc>
      </w:tr>
      <w:tr w:rsidR="00AF78D2" w14:paraId="5323C518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FF595D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82440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78A21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EF85F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F2B88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9F146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DE6DB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AF78D2" w14:paraId="3E8739C1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E4D0BB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C7A88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99013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D12B7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7E72A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01C13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5D620B" w14:textId="77777777" w:rsidR="00AF78D2" w:rsidRDefault="00AF78D2"/>
        </w:tc>
      </w:tr>
      <w:tr w:rsidR="00AF78D2" w14:paraId="32174A17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4BF815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D1095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5F632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6BE39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075E5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BB0FD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5A811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AF78D2" w14:paraId="210DEE1E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2821C1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7B652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E3A29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E1618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668C3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1E31F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6E85BF" w14:textId="77777777" w:rsidR="00AF78D2" w:rsidRDefault="00AF78D2"/>
        </w:tc>
      </w:tr>
      <w:tr w:rsidR="00AF78D2" w14:paraId="5A7335E8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E74C6F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0107C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9463A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BF583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A7A39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3CF7B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F7B8A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AF78D2" w14:paraId="7730E4A3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0E7E65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7B6D8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2554B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2FE2A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17B36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4B5FB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A41119" w14:textId="77777777" w:rsidR="00AF78D2" w:rsidRDefault="00AF78D2"/>
        </w:tc>
      </w:tr>
      <w:tr w:rsidR="00AF78D2" w14:paraId="153E87B0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9C04B7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11BA64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CC7361B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1737FC0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6F8CFB3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244F60C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A9FF31D" w14:textId="77777777" w:rsidR="00AF78D2" w:rsidRDefault="00AF78D2">
            <w:pPr>
              <w:pStyle w:val="Dates"/>
            </w:pPr>
          </w:p>
        </w:tc>
      </w:tr>
      <w:tr w:rsidR="00AF78D2" w14:paraId="006D8D30" w14:textId="77777777" w:rsidTr="00CC675E">
        <w:trPr>
          <w:trHeight w:hRule="exact" w:val="1020"/>
        </w:trPr>
        <w:tc>
          <w:tcPr>
            <w:tcW w:w="2054" w:type="dxa"/>
          </w:tcPr>
          <w:p w14:paraId="1AE830D9" w14:textId="77777777" w:rsidR="00AF78D2" w:rsidRDefault="00AF78D2"/>
        </w:tc>
        <w:tc>
          <w:tcPr>
            <w:tcW w:w="2055" w:type="dxa"/>
          </w:tcPr>
          <w:p w14:paraId="58A6BA5D" w14:textId="77777777" w:rsidR="00AF78D2" w:rsidRDefault="00AF78D2"/>
        </w:tc>
        <w:tc>
          <w:tcPr>
            <w:tcW w:w="2055" w:type="dxa"/>
          </w:tcPr>
          <w:p w14:paraId="0F487135" w14:textId="77777777" w:rsidR="00AF78D2" w:rsidRDefault="00AF78D2"/>
        </w:tc>
        <w:tc>
          <w:tcPr>
            <w:tcW w:w="2055" w:type="dxa"/>
          </w:tcPr>
          <w:p w14:paraId="692BB58C" w14:textId="77777777" w:rsidR="00AF78D2" w:rsidRDefault="00AF78D2"/>
        </w:tc>
        <w:tc>
          <w:tcPr>
            <w:tcW w:w="2055" w:type="dxa"/>
          </w:tcPr>
          <w:p w14:paraId="4CE0BE02" w14:textId="77777777" w:rsidR="00AF78D2" w:rsidRDefault="00AF78D2"/>
        </w:tc>
        <w:tc>
          <w:tcPr>
            <w:tcW w:w="2055" w:type="dxa"/>
          </w:tcPr>
          <w:p w14:paraId="64E6401F" w14:textId="77777777" w:rsidR="00AF78D2" w:rsidRDefault="00AF78D2"/>
        </w:tc>
        <w:tc>
          <w:tcPr>
            <w:tcW w:w="2055" w:type="dxa"/>
          </w:tcPr>
          <w:p w14:paraId="7036C697" w14:textId="77777777" w:rsidR="00AF78D2" w:rsidRDefault="00AF78D2"/>
        </w:tc>
      </w:tr>
    </w:tbl>
    <w:p w14:paraId="05CE2782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9850CC" w14:paraId="31CCAF72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3D09EB4F" w14:textId="77777777" w:rsidR="009850CC" w:rsidRPr="001C764D" w:rsidRDefault="009850CC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August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4095117D" w14:textId="4C49ABEE" w:rsidR="009850CC" w:rsidRDefault="009850CC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1559B6F" wp14:editId="0B8BB5BA">
                  <wp:extent cx="1866900" cy="1026795"/>
                  <wp:effectExtent l="0" t="0" r="0" b="1905"/>
                  <wp:docPr id="7276865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686523" name="Picture 7276865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30" cy="103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CC" w:rsidRPr="00420111" w14:paraId="25DC63F5" w14:textId="77777777" w:rsidTr="004E42D9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4736363" w14:textId="77777777" w:rsidR="009850CC" w:rsidRPr="00420111" w:rsidRDefault="009850CC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9B87E92" w14:textId="77777777" w:rsidR="009850CC" w:rsidRPr="00420111" w:rsidRDefault="009850CC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1B9C2BF8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12F37B55" w14:textId="77777777" w:rsidR="00AF78D2" w:rsidRDefault="00000000">
            <w:pPr>
              <w:pStyle w:val="Days"/>
            </w:pPr>
            <w:sdt>
              <w:sdtPr>
                <w:id w:val="1686251148"/>
                <w:placeholder>
                  <w:docPart w:val="34F6F1B084D849AFA3C3AEE38ADB68F1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21CF30BD" w14:textId="77777777" w:rsidR="00AF78D2" w:rsidRDefault="00000000">
            <w:pPr>
              <w:pStyle w:val="Days"/>
            </w:pPr>
            <w:sdt>
              <w:sdtPr>
                <w:id w:val="456916157"/>
                <w:placeholder>
                  <w:docPart w:val="960CD3E965834F8893C4F5FB31D1E07F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248D99BB" w14:textId="77777777" w:rsidR="00AF78D2" w:rsidRDefault="00000000">
            <w:pPr>
              <w:pStyle w:val="Days"/>
            </w:pPr>
            <w:sdt>
              <w:sdtPr>
                <w:id w:val="1473713850"/>
                <w:placeholder>
                  <w:docPart w:val="6FD8BB70833644E6BB279F4C76E0C884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674F50F4" w14:textId="77777777" w:rsidR="00AF78D2" w:rsidRDefault="00000000">
            <w:pPr>
              <w:pStyle w:val="Days"/>
            </w:pPr>
            <w:sdt>
              <w:sdtPr>
                <w:id w:val="540174120"/>
                <w:placeholder>
                  <w:docPart w:val="DEBD800170CA43B0981E2F4C651442CE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68E19F6B" w14:textId="77777777" w:rsidR="00AF78D2" w:rsidRDefault="00000000">
            <w:pPr>
              <w:pStyle w:val="Days"/>
            </w:pPr>
            <w:sdt>
              <w:sdtPr>
                <w:id w:val="-1240405018"/>
                <w:placeholder>
                  <w:docPart w:val="5B458E01ED71401AA36C50BDB6D19E2E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32ADB299" w14:textId="77777777" w:rsidR="00AF78D2" w:rsidRDefault="00000000">
            <w:pPr>
              <w:pStyle w:val="Days"/>
            </w:pPr>
            <w:sdt>
              <w:sdtPr>
                <w:id w:val="1217395166"/>
                <w:placeholder>
                  <w:docPart w:val="7C105D0BDE74435887C3492A5E297C60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4CA9728B" w14:textId="77777777" w:rsidR="00AF78D2" w:rsidRDefault="00000000">
            <w:pPr>
              <w:pStyle w:val="Days"/>
            </w:pPr>
            <w:sdt>
              <w:sdtPr>
                <w:id w:val="870422968"/>
                <w:placeholder>
                  <w:docPart w:val="18515FC2E1914B49BADC9BF7761E202C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5BF98047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514F8B0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39585C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A38FA6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6EB31B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7DFDDD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24EC4E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2E450B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AF78D2" w14:paraId="626ACCA6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DBB110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89800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016CC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B5E44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03728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4D6CC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51D525" w14:textId="77777777" w:rsidR="00AF78D2" w:rsidRDefault="00AF78D2"/>
        </w:tc>
      </w:tr>
      <w:tr w:rsidR="00AF78D2" w14:paraId="28644444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639DED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268C1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D9FC3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AEA9D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B69CB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AA6B26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1713E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AF78D2" w14:paraId="318FE507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99B9E2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0FE40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AC163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DE34B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995BC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62881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0C5118" w14:textId="77777777" w:rsidR="00AF78D2" w:rsidRDefault="00AF78D2"/>
        </w:tc>
      </w:tr>
      <w:tr w:rsidR="00AF78D2" w14:paraId="6AD3C85F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852192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09CD92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44305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FF851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A2E3D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30BB52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331714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AF78D2" w14:paraId="355B508C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BACFF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C8D61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9CB679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51B6F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E4000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E2340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F2094A" w14:textId="77777777" w:rsidR="00AF78D2" w:rsidRDefault="00AF78D2"/>
        </w:tc>
      </w:tr>
      <w:tr w:rsidR="00AF78D2" w14:paraId="253A9001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B2DDD9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9A64F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20F8C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F5C7F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05DD8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E10226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041F8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AF78D2" w14:paraId="4768F74D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2B349E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27376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862AE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281B9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B70A2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0D710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B51EBD" w14:textId="77777777" w:rsidR="00AF78D2" w:rsidRDefault="00AF78D2"/>
        </w:tc>
      </w:tr>
      <w:tr w:rsidR="00AF78D2" w14:paraId="61818E50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0E4191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9A46D1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F8DE7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7C864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37367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315EA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09FED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AF78D2" w14:paraId="03D6B1AB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23D6C9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7C2C1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B4F1A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A8934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27CAD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9C5F3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FE5A30" w14:textId="77777777" w:rsidR="00AF78D2" w:rsidRDefault="00AF78D2"/>
        </w:tc>
      </w:tr>
      <w:tr w:rsidR="00AF78D2" w14:paraId="2E415328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E6A928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983779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38ED690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9CA0079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580D13C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9E7DC3C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F8EA4C" w14:textId="77777777" w:rsidR="00AF78D2" w:rsidRDefault="00AF78D2">
            <w:pPr>
              <w:pStyle w:val="Dates"/>
            </w:pPr>
          </w:p>
        </w:tc>
      </w:tr>
      <w:tr w:rsidR="00AF78D2" w14:paraId="2C27226D" w14:textId="77777777" w:rsidTr="00CC675E">
        <w:trPr>
          <w:trHeight w:hRule="exact" w:val="1020"/>
        </w:trPr>
        <w:tc>
          <w:tcPr>
            <w:tcW w:w="2054" w:type="dxa"/>
          </w:tcPr>
          <w:p w14:paraId="1B1FEE97" w14:textId="77777777" w:rsidR="00AF78D2" w:rsidRDefault="00AF78D2"/>
        </w:tc>
        <w:tc>
          <w:tcPr>
            <w:tcW w:w="2055" w:type="dxa"/>
          </w:tcPr>
          <w:p w14:paraId="3310CE27" w14:textId="77777777" w:rsidR="00AF78D2" w:rsidRDefault="00AF78D2"/>
        </w:tc>
        <w:tc>
          <w:tcPr>
            <w:tcW w:w="2055" w:type="dxa"/>
          </w:tcPr>
          <w:p w14:paraId="26C189F5" w14:textId="77777777" w:rsidR="00AF78D2" w:rsidRDefault="00AF78D2"/>
        </w:tc>
        <w:tc>
          <w:tcPr>
            <w:tcW w:w="2055" w:type="dxa"/>
          </w:tcPr>
          <w:p w14:paraId="69D64309" w14:textId="77777777" w:rsidR="00AF78D2" w:rsidRDefault="00AF78D2"/>
        </w:tc>
        <w:tc>
          <w:tcPr>
            <w:tcW w:w="2055" w:type="dxa"/>
          </w:tcPr>
          <w:p w14:paraId="5BD6919A" w14:textId="77777777" w:rsidR="00AF78D2" w:rsidRDefault="00AF78D2"/>
        </w:tc>
        <w:tc>
          <w:tcPr>
            <w:tcW w:w="2055" w:type="dxa"/>
          </w:tcPr>
          <w:p w14:paraId="519C98E9" w14:textId="77777777" w:rsidR="00AF78D2" w:rsidRDefault="00AF78D2"/>
        </w:tc>
        <w:tc>
          <w:tcPr>
            <w:tcW w:w="2055" w:type="dxa"/>
          </w:tcPr>
          <w:p w14:paraId="7FA305EC" w14:textId="77777777" w:rsidR="00AF78D2" w:rsidRDefault="00AF78D2"/>
        </w:tc>
      </w:tr>
    </w:tbl>
    <w:p w14:paraId="74607474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9850CC" w14:paraId="3C5E6A8E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2BF8C14D" w14:textId="18D92006" w:rsidR="009850CC" w:rsidRPr="00C92FAE" w:rsidRDefault="009850CC">
            <w:pPr>
              <w:pStyle w:val="Month"/>
              <w:rPr>
                <w:sz w:val="84"/>
                <w:szCs w:val="84"/>
              </w:rPr>
            </w:pPr>
            <w:r w:rsidRPr="00655B40">
              <w:rPr>
                <w:color w:val="auto"/>
                <w:sz w:val="84"/>
                <w:szCs w:val="84"/>
              </w:rPr>
              <w:lastRenderedPageBreak/>
              <w:fldChar w:fldCharType="begin"/>
            </w:r>
            <w:r w:rsidRPr="00655B40">
              <w:rPr>
                <w:color w:val="auto"/>
                <w:sz w:val="84"/>
                <w:szCs w:val="84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84"/>
                <w:szCs w:val="84"/>
              </w:rPr>
              <w:fldChar w:fldCharType="separate"/>
            </w:r>
            <w:r w:rsidRPr="00655B40">
              <w:rPr>
                <w:color w:val="auto"/>
                <w:sz w:val="84"/>
                <w:szCs w:val="84"/>
              </w:rPr>
              <w:t>September</w:t>
            </w:r>
            <w:r w:rsidRPr="00655B40">
              <w:rPr>
                <w:color w:val="auto"/>
                <w:sz w:val="84"/>
                <w:szCs w:val="84"/>
              </w:rPr>
              <w:fldChar w:fldCharType="end"/>
            </w:r>
            <w:r w:rsidRPr="00655B40">
              <w:rPr>
                <w:color w:val="auto"/>
                <w:sz w:val="84"/>
                <w:szCs w:val="84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011C7919" w14:textId="482E6C16" w:rsidR="009850CC" w:rsidRDefault="009850CC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sz w:val="84"/>
                <w:szCs w:val="84"/>
              </w:rPr>
              <w:drawing>
                <wp:inline distT="0" distB="0" distL="0" distR="0" wp14:anchorId="53CB6349" wp14:editId="29ECE8E6">
                  <wp:extent cx="1800225" cy="1059323"/>
                  <wp:effectExtent l="0" t="0" r="0" b="7620"/>
                  <wp:docPr id="12448378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83787" name="Picture 1244837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09" cy="10671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800FD1" wp14:editId="79FC6F04">
                  <wp:extent cx="1885950" cy="1076033"/>
                  <wp:effectExtent l="0" t="0" r="0" b="0"/>
                  <wp:docPr id="7203730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73022" name="Picture 7203730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821" cy="107824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CC" w:rsidRPr="00420111" w14:paraId="596E4DB7" w14:textId="77777777" w:rsidTr="006D2A85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D2AA574" w14:textId="77777777" w:rsidR="009850CC" w:rsidRPr="00420111" w:rsidRDefault="009850CC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81A063E" w14:textId="77777777" w:rsidR="009850CC" w:rsidRPr="00420111" w:rsidRDefault="009850CC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0926A45B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77A85379" w14:textId="77777777" w:rsidR="00AF78D2" w:rsidRDefault="00000000">
            <w:pPr>
              <w:pStyle w:val="Days"/>
            </w:pPr>
            <w:sdt>
              <w:sdtPr>
                <w:id w:val="-1671715694"/>
                <w:placeholder>
                  <w:docPart w:val="488C2562FF2948788E577E498F553F68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0F973BAD" w14:textId="77777777" w:rsidR="00AF78D2" w:rsidRDefault="00000000">
            <w:pPr>
              <w:pStyle w:val="Days"/>
            </w:pPr>
            <w:sdt>
              <w:sdtPr>
                <w:id w:val="-599027540"/>
                <w:placeholder>
                  <w:docPart w:val="8F7F9CC4B7E2448CBD02658167AD25EF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37D912EC" w14:textId="77777777" w:rsidR="00AF78D2" w:rsidRDefault="00000000">
            <w:pPr>
              <w:pStyle w:val="Days"/>
            </w:pPr>
            <w:sdt>
              <w:sdtPr>
                <w:id w:val="1965458944"/>
                <w:placeholder>
                  <w:docPart w:val="A9BC264E8E474262B7ABEA2F694B7117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1DB7AE9E" w14:textId="77777777" w:rsidR="00AF78D2" w:rsidRDefault="00000000">
            <w:pPr>
              <w:pStyle w:val="Days"/>
            </w:pPr>
            <w:sdt>
              <w:sdtPr>
                <w:id w:val="-29575485"/>
                <w:placeholder>
                  <w:docPart w:val="3BBD9A3AB76942ACA6FC4C6E8798D94C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2AB2B6CC" w14:textId="77777777" w:rsidR="00AF78D2" w:rsidRDefault="00000000">
            <w:pPr>
              <w:pStyle w:val="Days"/>
            </w:pPr>
            <w:sdt>
              <w:sdtPr>
                <w:id w:val="-914396585"/>
                <w:placeholder>
                  <w:docPart w:val="444D80F339C6489EA57F73B7BB069AF2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251B69F5" w14:textId="77777777" w:rsidR="00AF78D2" w:rsidRDefault="00000000">
            <w:pPr>
              <w:pStyle w:val="Days"/>
            </w:pPr>
            <w:sdt>
              <w:sdtPr>
                <w:id w:val="-345556555"/>
                <w:placeholder>
                  <w:docPart w:val="A8422F571027423B80C912A228EE65FE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27BC982C" w14:textId="77777777" w:rsidR="00AF78D2" w:rsidRDefault="00000000">
            <w:pPr>
              <w:pStyle w:val="Days"/>
            </w:pPr>
            <w:sdt>
              <w:sdtPr>
                <w:id w:val="863484045"/>
                <w:placeholder>
                  <w:docPart w:val="1AC90ED2412A4AC982A10BBAD9023CB7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7A23EA3F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2A7BFEC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1E9788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4C185E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F3B6F1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621ED0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E8FAC7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D8398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AF78D2" w14:paraId="1162B488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EDE7CE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6A9A3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ABD45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FE516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855B3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0950C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6CCF8A" w14:textId="77777777" w:rsidR="00AF78D2" w:rsidRDefault="00AF78D2"/>
        </w:tc>
      </w:tr>
      <w:tr w:rsidR="00AF78D2" w14:paraId="268C909D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B47F4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829CC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C5790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C0C94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F56FA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C8ED2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3EAD5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AF78D2" w14:paraId="10E65865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9949EB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9AB25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B8B33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BFDEE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D73E4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7CF50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D0A8BD" w14:textId="77777777" w:rsidR="00AF78D2" w:rsidRDefault="00AF78D2"/>
        </w:tc>
      </w:tr>
      <w:tr w:rsidR="00AF78D2" w14:paraId="28086291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FD9C63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96670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FA533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57A4F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5FBFD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4F727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E75DD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AF78D2" w14:paraId="68AA64B0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4BA1D8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0ACCF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66A15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48262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EC6BB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ECA17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FA7012" w14:textId="77777777" w:rsidR="00AF78D2" w:rsidRDefault="00AF78D2"/>
        </w:tc>
      </w:tr>
      <w:tr w:rsidR="00AF78D2" w14:paraId="1F103196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BE5A16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6DFB1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46287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8B8D9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C489D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E8D3B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0F392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AF78D2" w14:paraId="175A90AE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B4B05C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28BB2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A041D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0AFFA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FE204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2A0F2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9320B5" w14:textId="77777777" w:rsidR="00AF78D2" w:rsidRDefault="00AF78D2"/>
        </w:tc>
      </w:tr>
      <w:tr w:rsidR="00AF78D2" w14:paraId="0A46CB14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86D1D4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09243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BFB37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53BEE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CEACD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CA35B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7B4D0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AF78D2" w14:paraId="6DD86D96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8E9875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F9327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1419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0D1EB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5FE71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310EF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17B06E" w14:textId="77777777" w:rsidR="00AF78D2" w:rsidRDefault="00AF78D2"/>
        </w:tc>
      </w:tr>
      <w:tr w:rsidR="00AF78D2" w14:paraId="2F1D6300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2F0F6A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132179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9BFCFED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E98894B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CD7E60E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1A15877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5CB9B9B" w14:textId="77777777" w:rsidR="00AF78D2" w:rsidRDefault="00AF78D2">
            <w:pPr>
              <w:pStyle w:val="Dates"/>
            </w:pPr>
          </w:p>
        </w:tc>
      </w:tr>
      <w:tr w:rsidR="00AF78D2" w14:paraId="3CAA63E1" w14:textId="77777777" w:rsidTr="00CC675E">
        <w:trPr>
          <w:trHeight w:hRule="exact" w:val="1020"/>
        </w:trPr>
        <w:tc>
          <w:tcPr>
            <w:tcW w:w="2054" w:type="dxa"/>
          </w:tcPr>
          <w:p w14:paraId="156BBABD" w14:textId="77777777" w:rsidR="00AF78D2" w:rsidRDefault="00AF78D2"/>
        </w:tc>
        <w:tc>
          <w:tcPr>
            <w:tcW w:w="2055" w:type="dxa"/>
          </w:tcPr>
          <w:p w14:paraId="60E79FED" w14:textId="77777777" w:rsidR="00AF78D2" w:rsidRDefault="00AF78D2"/>
        </w:tc>
        <w:tc>
          <w:tcPr>
            <w:tcW w:w="2055" w:type="dxa"/>
          </w:tcPr>
          <w:p w14:paraId="30EF3AF0" w14:textId="77777777" w:rsidR="00AF78D2" w:rsidRDefault="00AF78D2"/>
        </w:tc>
        <w:tc>
          <w:tcPr>
            <w:tcW w:w="2055" w:type="dxa"/>
          </w:tcPr>
          <w:p w14:paraId="64B4DBFB" w14:textId="77777777" w:rsidR="00AF78D2" w:rsidRDefault="00AF78D2"/>
        </w:tc>
        <w:tc>
          <w:tcPr>
            <w:tcW w:w="2055" w:type="dxa"/>
          </w:tcPr>
          <w:p w14:paraId="09682160" w14:textId="77777777" w:rsidR="00AF78D2" w:rsidRDefault="00AF78D2"/>
        </w:tc>
        <w:tc>
          <w:tcPr>
            <w:tcW w:w="2055" w:type="dxa"/>
          </w:tcPr>
          <w:p w14:paraId="7AD516A5" w14:textId="77777777" w:rsidR="00AF78D2" w:rsidRDefault="00AF78D2"/>
        </w:tc>
        <w:tc>
          <w:tcPr>
            <w:tcW w:w="2055" w:type="dxa"/>
          </w:tcPr>
          <w:p w14:paraId="5BD2AFAD" w14:textId="77777777" w:rsidR="00AF78D2" w:rsidRDefault="00AF78D2"/>
        </w:tc>
      </w:tr>
    </w:tbl>
    <w:p w14:paraId="6FC67505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9850CC" w14:paraId="6D65A230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488FCB2C" w14:textId="77777777" w:rsidR="009850CC" w:rsidRPr="00C83E4A" w:rsidRDefault="009850CC">
            <w:pPr>
              <w:pStyle w:val="Month"/>
              <w:rPr>
                <w:sz w:val="92"/>
                <w:szCs w:val="92"/>
              </w:rPr>
            </w:pPr>
            <w:r w:rsidRPr="00655B40">
              <w:rPr>
                <w:color w:val="auto"/>
                <w:sz w:val="92"/>
                <w:szCs w:val="92"/>
              </w:rPr>
              <w:lastRenderedPageBreak/>
              <w:fldChar w:fldCharType="begin"/>
            </w:r>
            <w:r w:rsidRPr="00655B40">
              <w:rPr>
                <w:color w:val="auto"/>
                <w:sz w:val="92"/>
                <w:szCs w:val="92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92"/>
                <w:szCs w:val="92"/>
              </w:rPr>
              <w:fldChar w:fldCharType="separate"/>
            </w:r>
            <w:r w:rsidRPr="00655B40">
              <w:rPr>
                <w:color w:val="auto"/>
                <w:sz w:val="92"/>
                <w:szCs w:val="92"/>
              </w:rPr>
              <w:t>October</w:t>
            </w:r>
            <w:r w:rsidRPr="00655B40">
              <w:rPr>
                <w:color w:val="auto"/>
                <w:sz w:val="92"/>
                <w:szCs w:val="92"/>
              </w:rPr>
              <w:fldChar w:fldCharType="end"/>
            </w:r>
            <w:r w:rsidRPr="00655B40">
              <w:rPr>
                <w:color w:val="auto"/>
                <w:sz w:val="92"/>
                <w:szCs w:val="92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auto"/>
            <w:vAlign w:val="center"/>
          </w:tcPr>
          <w:p w14:paraId="4F724248" w14:textId="610F24A9" w:rsidR="009850CC" w:rsidRDefault="009850CC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8DF127C" wp14:editId="62A82B30">
                  <wp:simplePos x="0" y="0"/>
                  <wp:positionH relativeFrom="column">
                    <wp:posOffset>-2543175</wp:posOffset>
                  </wp:positionH>
                  <wp:positionV relativeFrom="paragraph">
                    <wp:posOffset>19685</wp:posOffset>
                  </wp:positionV>
                  <wp:extent cx="2460625" cy="1000125"/>
                  <wp:effectExtent l="0" t="0" r="0" b="9525"/>
                  <wp:wrapTight wrapText="bothSides">
                    <wp:wrapPolygon edited="0">
                      <wp:start x="167" y="0"/>
                      <wp:lineTo x="0" y="411"/>
                      <wp:lineTo x="0" y="20571"/>
                      <wp:lineTo x="167" y="21394"/>
                      <wp:lineTo x="21238" y="21394"/>
                      <wp:lineTo x="21405" y="20571"/>
                      <wp:lineTo x="21405" y="411"/>
                      <wp:lineTo x="21238" y="0"/>
                      <wp:lineTo x="167" y="0"/>
                    </wp:wrapPolygon>
                  </wp:wrapTight>
                  <wp:docPr id="5910182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018237" name="Picture 591018237"/>
                          <pic:cNvPicPr/>
                        </pic:nvPicPr>
                        <pic:blipFill rotWithShape="1">
                          <a:blip r:embed="rId21"/>
                          <a:srcRect t="-1" b="46429"/>
                          <a:stretch/>
                        </pic:blipFill>
                        <pic:spPr bwMode="auto">
                          <a:xfrm>
                            <a:off x="0" y="0"/>
                            <a:ext cx="24606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CFE456F" wp14:editId="3AE82DEB">
                  <wp:extent cx="1371992" cy="1000125"/>
                  <wp:effectExtent l="0" t="0" r="0" b="0"/>
                  <wp:docPr id="146930164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301646" name="Picture 146930164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69" cy="102416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CC" w:rsidRPr="00420111" w14:paraId="427CD4C1" w14:textId="77777777" w:rsidTr="0064763C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6F0C0A10" w14:textId="77777777" w:rsidR="009850CC" w:rsidRPr="00420111" w:rsidRDefault="009850CC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BEB071E" w14:textId="77777777" w:rsidR="009850CC" w:rsidRPr="00420111" w:rsidRDefault="009850CC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25DEEEB9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49FAB532" w14:textId="77777777" w:rsidR="00AF78D2" w:rsidRDefault="00000000">
            <w:pPr>
              <w:pStyle w:val="Days"/>
            </w:pPr>
            <w:sdt>
              <w:sdtPr>
                <w:id w:val="125596504"/>
                <w:placeholder>
                  <w:docPart w:val="62E4B2DD87FE4C53BF7691C2625EA322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32062B23" w14:textId="77777777" w:rsidR="00AF78D2" w:rsidRDefault="00000000">
            <w:pPr>
              <w:pStyle w:val="Days"/>
            </w:pPr>
            <w:sdt>
              <w:sdtPr>
                <w:id w:val="1391005333"/>
                <w:placeholder>
                  <w:docPart w:val="2661DF22C5474301A920E01DDC3A0DE6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31B1ADBD" w14:textId="77777777" w:rsidR="00AF78D2" w:rsidRDefault="00000000">
            <w:pPr>
              <w:pStyle w:val="Days"/>
            </w:pPr>
            <w:sdt>
              <w:sdtPr>
                <w:id w:val="-1190524284"/>
                <w:placeholder>
                  <w:docPart w:val="33B4D3B165304A7E83F5440E2DAFCB96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08630534" w14:textId="77777777" w:rsidR="00AF78D2" w:rsidRDefault="00000000">
            <w:pPr>
              <w:pStyle w:val="Days"/>
            </w:pPr>
            <w:sdt>
              <w:sdtPr>
                <w:id w:val="-1449078147"/>
                <w:placeholder>
                  <w:docPart w:val="C4D643E630D44BB29B14B788EE6DEEE4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59CB51B0" w14:textId="77777777" w:rsidR="00AF78D2" w:rsidRDefault="00000000">
            <w:pPr>
              <w:pStyle w:val="Days"/>
            </w:pPr>
            <w:sdt>
              <w:sdtPr>
                <w:id w:val="1983656078"/>
                <w:placeholder>
                  <w:docPart w:val="A16C605A5C104B75A4AB7D82C3574255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6809B6CF" w14:textId="77777777" w:rsidR="00AF78D2" w:rsidRDefault="00000000">
            <w:pPr>
              <w:pStyle w:val="Days"/>
            </w:pPr>
            <w:sdt>
              <w:sdtPr>
                <w:id w:val="-172873971"/>
                <w:placeholder>
                  <w:docPart w:val="4905DABCA94F4892A04227430B339F85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57B7164A" w14:textId="77777777" w:rsidR="00AF78D2" w:rsidRDefault="00000000">
            <w:pPr>
              <w:pStyle w:val="Days"/>
            </w:pPr>
            <w:sdt>
              <w:sdtPr>
                <w:id w:val="1829862087"/>
                <w:placeholder>
                  <w:docPart w:val="4D2512ACE5DB4397B25CB7C53C8BF43D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066241C2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747900E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123912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C836D4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904829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D133C2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5F7F88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505B0F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AF78D2" w14:paraId="416BCA8A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2815D0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AE68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CAB51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92215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16460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8A17C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BFB411" w14:textId="77777777" w:rsidR="00AF78D2" w:rsidRDefault="00AF78D2"/>
        </w:tc>
      </w:tr>
      <w:tr w:rsidR="00AF78D2" w14:paraId="67367986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45EC3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84034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7D7F1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81BB8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04BF0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2243B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E8CB63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AF78D2" w14:paraId="6943038D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E0EFF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62618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440B2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6C96D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9E4388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59A59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132E9E0" w14:textId="77777777" w:rsidR="00AF78D2" w:rsidRDefault="00AF78D2"/>
        </w:tc>
      </w:tr>
      <w:tr w:rsidR="00AF78D2" w14:paraId="5BF81512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AEC158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01FB8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1B926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CC7F3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3A30B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6C739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9B32C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AF78D2" w14:paraId="623925FB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74D3B6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EC3BB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9BC249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D47C6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B5B3E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C3135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C8A39A" w14:textId="77777777" w:rsidR="00AF78D2" w:rsidRDefault="00AF78D2"/>
        </w:tc>
      </w:tr>
      <w:tr w:rsidR="00AF78D2" w14:paraId="11B3DB9A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573029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3871F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7FEC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75ABB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48CD9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03F25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7507A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AF78D2" w14:paraId="6FA7F2BB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BFC6A6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8BBC6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C6947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3AF1D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5CF06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7F0F0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6FA208" w14:textId="77777777" w:rsidR="00AF78D2" w:rsidRDefault="00AF78D2"/>
        </w:tc>
      </w:tr>
      <w:tr w:rsidR="00AF78D2" w14:paraId="5AF42A81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917EA5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86EA7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DED58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B1F87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95494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28885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03A59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AF78D2" w14:paraId="131A0B77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40F8DD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C1A8C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773D5A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D8EDF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2F004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2A062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39AFCC" w14:textId="77777777" w:rsidR="00AF78D2" w:rsidRDefault="00AF78D2"/>
        </w:tc>
      </w:tr>
      <w:tr w:rsidR="00AF78D2" w14:paraId="71563CB3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69368C8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CB8F42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E7B33FE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865730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7CBA3F4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A5DA77A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5EEB302" w14:textId="77777777" w:rsidR="00AF78D2" w:rsidRDefault="00AF78D2">
            <w:pPr>
              <w:pStyle w:val="Dates"/>
            </w:pPr>
          </w:p>
        </w:tc>
      </w:tr>
      <w:tr w:rsidR="00AF78D2" w14:paraId="0B68F7A7" w14:textId="77777777" w:rsidTr="00CC675E">
        <w:trPr>
          <w:trHeight w:hRule="exact" w:val="1020"/>
        </w:trPr>
        <w:tc>
          <w:tcPr>
            <w:tcW w:w="2054" w:type="dxa"/>
          </w:tcPr>
          <w:p w14:paraId="14638B3A" w14:textId="77777777" w:rsidR="00AF78D2" w:rsidRDefault="00AF78D2"/>
        </w:tc>
        <w:tc>
          <w:tcPr>
            <w:tcW w:w="2055" w:type="dxa"/>
          </w:tcPr>
          <w:p w14:paraId="49E0EEA3" w14:textId="77777777" w:rsidR="00AF78D2" w:rsidRDefault="00AF78D2"/>
        </w:tc>
        <w:tc>
          <w:tcPr>
            <w:tcW w:w="2055" w:type="dxa"/>
          </w:tcPr>
          <w:p w14:paraId="552FB064" w14:textId="77777777" w:rsidR="00AF78D2" w:rsidRDefault="00AF78D2"/>
        </w:tc>
        <w:tc>
          <w:tcPr>
            <w:tcW w:w="2055" w:type="dxa"/>
          </w:tcPr>
          <w:p w14:paraId="218EC99E" w14:textId="77777777" w:rsidR="00AF78D2" w:rsidRDefault="00AF78D2"/>
        </w:tc>
        <w:tc>
          <w:tcPr>
            <w:tcW w:w="2055" w:type="dxa"/>
          </w:tcPr>
          <w:p w14:paraId="7DD96B57" w14:textId="77777777" w:rsidR="00AF78D2" w:rsidRDefault="00AF78D2"/>
        </w:tc>
        <w:tc>
          <w:tcPr>
            <w:tcW w:w="2055" w:type="dxa"/>
          </w:tcPr>
          <w:p w14:paraId="18F7EA9C" w14:textId="77777777" w:rsidR="00AF78D2" w:rsidRDefault="00AF78D2"/>
        </w:tc>
        <w:tc>
          <w:tcPr>
            <w:tcW w:w="2055" w:type="dxa"/>
          </w:tcPr>
          <w:p w14:paraId="79F01BD7" w14:textId="77777777" w:rsidR="00AF78D2" w:rsidRDefault="00AF78D2"/>
        </w:tc>
      </w:tr>
    </w:tbl>
    <w:p w14:paraId="54F16E8D" w14:textId="77777777" w:rsidR="00AF78D2" w:rsidRDefault="00AF78D2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6970A0" w14:paraId="27679D86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FFFFFF" w:themeFill="background1"/>
          </w:tcPr>
          <w:p w14:paraId="29C6F073" w14:textId="77777777" w:rsidR="006970A0" w:rsidRPr="00002A76" w:rsidRDefault="006970A0">
            <w:pPr>
              <w:pStyle w:val="Month"/>
              <w:rPr>
                <w:sz w:val="88"/>
                <w:szCs w:val="88"/>
              </w:rPr>
            </w:pPr>
            <w:r w:rsidRPr="00655B40">
              <w:rPr>
                <w:color w:val="auto"/>
                <w:sz w:val="88"/>
                <w:szCs w:val="88"/>
              </w:rPr>
              <w:lastRenderedPageBreak/>
              <w:fldChar w:fldCharType="begin"/>
            </w:r>
            <w:r w:rsidRPr="00655B40">
              <w:rPr>
                <w:color w:val="auto"/>
                <w:sz w:val="88"/>
                <w:szCs w:val="88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88"/>
                <w:szCs w:val="88"/>
              </w:rPr>
              <w:fldChar w:fldCharType="separate"/>
            </w:r>
            <w:r w:rsidRPr="00655B40">
              <w:rPr>
                <w:color w:val="auto"/>
                <w:sz w:val="88"/>
                <w:szCs w:val="88"/>
              </w:rPr>
              <w:t>November</w:t>
            </w:r>
            <w:r w:rsidRPr="00655B40">
              <w:rPr>
                <w:color w:val="auto"/>
                <w:sz w:val="88"/>
                <w:szCs w:val="88"/>
              </w:rPr>
              <w:fldChar w:fldCharType="end"/>
            </w:r>
            <w:r w:rsidRPr="00655B40">
              <w:rPr>
                <w:color w:val="auto"/>
                <w:sz w:val="88"/>
                <w:szCs w:val="88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FFFFFF" w:themeFill="background1"/>
            <w:vAlign w:val="center"/>
          </w:tcPr>
          <w:p w14:paraId="50033DD3" w14:textId="3D05F844" w:rsidR="006970A0" w:rsidRDefault="006970A0" w:rsidP="006970A0">
            <w:pPr>
              <w:tabs>
                <w:tab w:val="left" w:pos="154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9122A69" wp14:editId="53E0ADBD">
                  <wp:extent cx="4267200" cy="795046"/>
                  <wp:effectExtent l="0" t="0" r="0" b="5080"/>
                  <wp:docPr id="4614006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00617" name="Picture 4614006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11" cy="82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0A0" w:rsidRPr="00420111" w14:paraId="656B3850" w14:textId="77777777" w:rsidTr="00120B93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D12D74D" w14:textId="77777777" w:rsidR="006970A0" w:rsidRPr="00420111" w:rsidRDefault="006970A0" w:rsidP="00420111"/>
        </w:tc>
        <w:tc>
          <w:tcPr>
            <w:tcW w:w="2500" w:type="pct"/>
            <w:vMerge/>
            <w:tcBorders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66DA7299" w14:textId="77777777" w:rsidR="006970A0" w:rsidRPr="00420111" w:rsidRDefault="006970A0" w:rsidP="009850CC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08A37989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5D5C4202" w14:textId="77777777" w:rsidR="00AF78D2" w:rsidRDefault="00000000">
            <w:pPr>
              <w:pStyle w:val="Days"/>
            </w:pPr>
            <w:sdt>
              <w:sdtPr>
                <w:id w:val="-1716733879"/>
                <w:placeholder>
                  <w:docPart w:val="3D9201BD6E7746E5A4FEAC5DB794881C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375D249D" w14:textId="77777777" w:rsidR="00AF78D2" w:rsidRDefault="00000000">
            <w:pPr>
              <w:pStyle w:val="Days"/>
            </w:pPr>
            <w:sdt>
              <w:sdtPr>
                <w:id w:val="689262412"/>
                <w:placeholder>
                  <w:docPart w:val="49309C4EB46E47D2BDA908A6B8DC08BD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0B52655E" w14:textId="77777777" w:rsidR="00AF78D2" w:rsidRDefault="00000000">
            <w:pPr>
              <w:pStyle w:val="Days"/>
            </w:pPr>
            <w:sdt>
              <w:sdtPr>
                <w:id w:val="1770500278"/>
                <w:placeholder>
                  <w:docPart w:val="1D6D6078CE7D45A1B308DBED1675B669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730781D1" w14:textId="77777777" w:rsidR="00AF78D2" w:rsidRDefault="00000000">
            <w:pPr>
              <w:pStyle w:val="Days"/>
            </w:pPr>
            <w:sdt>
              <w:sdtPr>
                <w:id w:val="-1441367133"/>
                <w:placeholder>
                  <w:docPart w:val="5358127CCEFD40A6A5B1D8E969D76B56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020C1163" w14:textId="77777777" w:rsidR="00AF78D2" w:rsidRDefault="00000000">
            <w:pPr>
              <w:pStyle w:val="Days"/>
            </w:pPr>
            <w:sdt>
              <w:sdtPr>
                <w:id w:val="2129431391"/>
                <w:placeholder>
                  <w:docPart w:val="4C27A1535333415B8EFC2E50B0F3B9B4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2403AA28" w14:textId="77777777" w:rsidR="00AF78D2" w:rsidRDefault="00000000">
            <w:pPr>
              <w:pStyle w:val="Days"/>
            </w:pPr>
            <w:sdt>
              <w:sdtPr>
                <w:id w:val="470791054"/>
                <w:placeholder>
                  <w:docPart w:val="0068C09096FC43C48C80ABAF83D7CD79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3BA373EF" w14:textId="77777777" w:rsidR="00AF78D2" w:rsidRDefault="00000000">
            <w:pPr>
              <w:pStyle w:val="Days"/>
            </w:pPr>
            <w:sdt>
              <w:sdtPr>
                <w:id w:val="-1103183597"/>
                <w:placeholder>
                  <w:docPart w:val="8F6128B644074D589A561F4163CB088C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4FD33764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027A2AD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3CABBD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396293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2B7ED3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514F0D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F690E8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C5E118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AF78D2" w14:paraId="1CA87AC5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500DEE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7338A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5038B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9C1E6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47BE3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5951E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A79915" w14:textId="77777777" w:rsidR="00AF78D2" w:rsidRDefault="00AF78D2"/>
        </w:tc>
      </w:tr>
      <w:tr w:rsidR="00AF78D2" w14:paraId="3607F789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67A9DA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FDD69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1E6C6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313D1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301E33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A7592F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94C9A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AF78D2" w14:paraId="3616BF75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AB018A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AE053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0A432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BF0FE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1E30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FE638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3BD992" w14:textId="77777777" w:rsidR="00AF78D2" w:rsidRDefault="00AF78D2"/>
        </w:tc>
      </w:tr>
      <w:tr w:rsidR="00AF78D2" w14:paraId="44677465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1BBCA7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5209D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50978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D2241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C008A3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180D1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BBD85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AF78D2" w14:paraId="71AC61CB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FE92B0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2440F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DD685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F8FAA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B45D6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6F89D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06CB26" w14:textId="77777777" w:rsidR="00AF78D2" w:rsidRDefault="00AF78D2"/>
        </w:tc>
      </w:tr>
      <w:tr w:rsidR="00AF78D2" w14:paraId="645A50C8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D30A5A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E4FC9B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FA476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92E12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D5B7F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FE79A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08E0B7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AF78D2" w14:paraId="181F3537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7D9FB3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87949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5C71C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866C2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EF559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B3DB7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F690D7" w14:textId="77777777" w:rsidR="00AF78D2" w:rsidRDefault="00AF78D2"/>
        </w:tc>
      </w:tr>
      <w:tr w:rsidR="00AF78D2" w14:paraId="76B8ED3D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0493FC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212D2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CE2C47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85725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80821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0CA52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294E9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AF78D2" w14:paraId="6194F57F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723D10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9D6B0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209C3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4153F7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31C55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6CDBD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AD89D" w14:textId="77777777" w:rsidR="00AF78D2" w:rsidRDefault="00AF78D2"/>
        </w:tc>
      </w:tr>
      <w:tr w:rsidR="00AF78D2" w14:paraId="0F32BCFF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A9AE9B9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40516D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24A8F53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1692CBC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AE5EA02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14F3408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68BE090" w14:textId="77777777" w:rsidR="00AF78D2" w:rsidRDefault="00AF78D2">
            <w:pPr>
              <w:pStyle w:val="Dates"/>
            </w:pPr>
          </w:p>
        </w:tc>
      </w:tr>
      <w:tr w:rsidR="00AF78D2" w14:paraId="7464CEBE" w14:textId="77777777" w:rsidTr="00CC675E">
        <w:trPr>
          <w:trHeight w:hRule="exact" w:val="1020"/>
        </w:trPr>
        <w:tc>
          <w:tcPr>
            <w:tcW w:w="2054" w:type="dxa"/>
          </w:tcPr>
          <w:p w14:paraId="28893D75" w14:textId="77777777" w:rsidR="00AF78D2" w:rsidRDefault="00AF78D2"/>
        </w:tc>
        <w:tc>
          <w:tcPr>
            <w:tcW w:w="2055" w:type="dxa"/>
          </w:tcPr>
          <w:p w14:paraId="34077B89" w14:textId="77777777" w:rsidR="00AF78D2" w:rsidRDefault="00AF78D2"/>
        </w:tc>
        <w:tc>
          <w:tcPr>
            <w:tcW w:w="2055" w:type="dxa"/>
          </w:tcPr>
          <w:p w14:paraId="1E1AFBEE" w14:textId="77777777" w:rsidR="00AF78D2" w:rsidRDefault="00AF78D2"/>
        </w:tc>
        <w:tc>
          <w:tcPr>
            <w:tcW w:w="2055" w:type="dxa"/>
          </w:tcPr>
          <w:p w14:paraId="0C3FA60B" w14:textId="77777777" w:rsidR="00AF78D2" w:rsidRDefault="00AF78D2"/>
        </w:tc>
        <w:tc>
          <w:tcPr>
            <w:tcW w:w="2055" w:type="dxa"/>
          </w:tcPr>
          <w:p w14:paraId="00D1998A" w14:textId="77777777" w:rsidR="00AF78D2" w:rsidRDefault="00AF78D2"/>
        </w:tc>
        <w:tc>
          <w:tcPr>
            <w:tcW w:w="2055" w:type="dxa"/>
          </w:tcPr>
          <w:p w14:paraId="03FBF6B0" w14:textId="77777777" w:rsidR="00AF78D2" w:rsidRDefault="00AF78D2"/>
        </w:tc>
        <w:tc>
          <w:tcPr>
            <w:tcW w:w="2055" w:type="dxa"/>
          </w:tcPr>
          <w:p w14:paraId="74337036" w14:textId="77777777" w:rsidR="00AF78D2" w:rsidRDefault="00AF78D2"/>
        </w:tc>
      </w:tr>
    </w:tbl>
    <w:p w14:paraId="5A5C4B07" w14:textId="77777777" w:rsidR="00AF78D2" w:rsidRDefault="00AF78D2"/>
    <w:tbl>
      <w:tblPr>
        <w:tblStyle w:val="GridTable1Light-Accent2"/>
        <w:tblW w:w="5000" w:type="pct"/>
        <w:tblBorders>
          <w:bottom w:val="single" w:sz="18" w:space="0" w:color="FFFFFF" w:themeColor="background1"/>
          <w:insideH w:val="single" w:sz="18" w:space="0" w:color="FFFFFF" w:themeColor="background1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6970A0" w14:paraId="2704CE25" w14:textId="77777777" w:rsidTr="00697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FFFFFF" w:themeFill="background1"/>
          </w:tcPr>
          <w:p w14:paraId="7A7E0EE4" w14:textId="77777777" w:rsidR="006970A0" w:rsidRPr="00002A76" w:rsidRDefault="006970A0">
            <w:pPr>
              <w:pStyle w:val="Month"/>
              <w:rPr>
                <w:sz w:val="88"/>
                <w:szCs w:val="88"/>
              </w:rPr>
            </w:pPr>
            <w:r w:rsidRPr="00655B40">
              <w:rPr>
                <w:color w:val="auto"/>
                <w:sz w:val="88"/>
                <w:szCs w:val="88"/>
              </w:rPr>
              <w:lastRenderedPageBreak/>
              <w:fldChar w:fldCharType="begin"/>
            </w:r>
            <w:r w:rsidRPr="00655B40">
              <w:rPr>
                <w:color w:val="auto"/>
                <w:sz w:val="88"/>
                <w:szCs w:val="88"/>
              </w:rPr>
              <w:instrText xml:space="preserve"> DOCVARIABLE  MonthStart \@ MMMM \* MERGEFORMAT </w:instrText>
            </w:r>
            <w:r w:rsidRPr="00655B40">
              <w:rPr>
                <w:color w:val="auto"/>
                <w:sz w:val="88"/>
                <w:szCs w:val="88"/>
              </w:rPr>
              <w:fldChar w:fldCharType="separate"/>
            </w:r>
            <w:r w:rsidRPr="00655B40">
              <w:rPr>
                <w:color w:val="auto"/>
                <w:sz w:val="88"/>
                <w:szCs w:val="88"/>
              </w:rPr>
              <w:t>December</w:t>
            </w:r>
            <w:r w:rsidRPr="00655B40">
              <w:rPr>
                <w:color w:val="auto"/>
                <w:sz w:val="88"/>
                <w:szCs w:val="88"/>
              </w:rPr>
              <w:fldChar w:fldCharType="end"/>
            </w:r>
            <w:r w:rsidRPr="00655B40">
              <w:rPr>
                <w:color w:val="auto"/>
                <w:sz w:val="88"/>
                <w:szCs w:val="88"/>
              </w:rPr>
              <w:t xml:space="preserve"> 2024</w:t>
            </w:r>
          </w:p>
        </w:tc>
        <w:tc>
          <w:tcPr>
            <w:tcW w:w="2500" w:type="pct"/>
            <w:vMerge w:val="restart"/>
            <w:shd w:val="clear" w:color="auto" w:fill="FFFFFF" w:themeFill="background1"/>
            <w:vAlign w:val="center"/>
          </w:tcPr>
          <w:p w14:paraId="510E2741" w14:textId="18B76BD4" w:rsidR="006970A0" w:rsidRDefault="006970A0" w:rsidP="006970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FB05B50" wp14:editId="4EC83D03">
                  <wp:extent cx="2282825" cy="1014023"/>
                  <wp:effectExtent l="0" t="0" r="3175" b="0"/>
                  <wp:docPr id="90513786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137862" name="Picture 90513786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146" cy="102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0A0" w:rsidRPr="00420111" w14:paraId="094C8793" w14:textId="77777777" w:rsidTr="00655B4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595959" w:themeFill="text1" w:themeFillTint="A6"/>
          </w:tcPr>
          <w:p w14:paraId="7E6519A2" w14:textId="77777777" w:rsidR="006970A0" w:rsidRPr="00420111" w:rsidRDefault="006970A0" w:rsidP="00420111"/>
        </w:tc>
        <w:tc>
          <w:tcPr>
            <w:tcW w:w="2500" w:type="pct"/>
            <w:vMerge/>
            <w:shd w:val="clear" w:color="auto" w:fill="595959" w:themeFill="text1" w:themeFillTint="A6"/>
          </w:tcPr>
          <w:p w14:paraId="079564E6" w14:textId="77777777" w:rsidR="006970A0" w:rsidRPr="00420111" w:rsidRDefault="006970A0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AF78D2" w14:paraId="4D7BBD68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</w:tcPr>
          <w:p w14:paraId="57F9D8D5" w14:textId="77777777" w:rsidR="00AF78D2" w:rsidRDefault="00000000">
            <w:pPr>
              <w:pStyle w:val="Days"/>
            </w:pPr>
            <w:sdt>
              <w:sdtPr>
                <w:id w:val="-212655803"/>
                <w:placeholder>
                  <w:docPart w:val="D93C9574FA0940F2AD70821124C8F24D"/>
                </w:placeholder>
                <w:temporary/>
                <w:showingPlcHdr/>
                <w15:appearance w15:val="hidden"/>
              </w:sdtPr>
              <w:sdtContent>
                <w:r w:rsidR="00AF78D2">
                  <w:t>Sunday</w:t>
                </w:r>
              </w:sdtContent>
            </w:sdt>
            <w:r w:rsidR="00AF78D2">
              <w:t xml:space="preserve"> </w:t>
            </w:r>
          </w:p>
        </w:tc>
        <w:tc>
          <w:tcPr>
            <w:tcW w:w="2055" w:type="dxa"/>
          </w:tcPr>
          <w:p w14:paraId="270059B1" w14:textId="77777777" w:rsidR="00AF78D2" w:rsidRDefault="00000000">
            <w:pPr>
              <w:pStyle w:val="Days"/>
            </w:pPr>
            <w:sdt>
              <w:sdtPr>
                <w:id w:val="-1748412713"/>
                <w:placeholder>
                  <w:docPart w:val="6ABF5E8341954B3ABBF8FB502F3E24A2"/>
                </w:placeholder>
                <w:temporary/>
                <w:showingPlcHdr/>
                <w15:appearance w15:val="hidden"/>
              </w:sdtPr>
              <w:sdtContent>
                <w:r w:rsidR="00AF78D2">
                  <w:t>Monday</w:t>
                </w:r>
              </w:sdtContent>
            </w:sdt>
          </w:p>
        </w:tc>
        <w:tc>
          <w:tcPr>
            <w:tcW w:w="2055" w:type="dxa"/>
          </w:tcPr>
          <w:p w14:paraId="537DADDF" w14:textId="77777777" w:rsidR="00AF78D2" w:rsidRDefault="00000000">
            <w:pPr>
              <w:pStyle w:val="Days"/>
            </w:pPr>
            <w:sdt>
              <w:sdtPr>
                <w:id w:val="-978459535"/>
                <w:placeholder>
                  <w:docPart w:val="A71D15AFCDE240519E12BFDA35DF9A41"/>
                </w:placeholder>
                <w:temporary/>
                <w:showingPlcHdr/>
                <w15:appearance w15:val="hidden"/>
              </w:sdtPr>
              <w:sdtContent>
                <w:r w:rsidR="00AF78D2">
                  <w:t>Tuesday</w:t>
                </w:r>
              </w:sdtContent>
            </w:sdt>
          </w:p>
        </w:tc>
        <w:tc>
          <w:tcPr>
            <w:tcW w:w="2055" w:type="dxa"/>
          </w:tcPr>
          <w:p w14:paraId="1784244C" w14:textId="77777777" w:rsidR="00AF78D2" w:rsidRDefault="00000000">
            <w:pPr>
              <w:pStyle w:val="Days"/>
            </w:pPr>
            <w:sdt>
              <w:sdtPr>
                <w:id w:val="563765243"/>
                <w:placeholder>
                  <w:docPart w:val="A7E56F35643949829911C0A7B1137958"/>
                </w:placeholder>
                <w:temporary/>
                <w:showingPlcHdr/>
                <w15:appearance w15:val="hidden"/>
              </w:sdtPr>
              <w:sdtContent>
                <w:r w:rsidR="00AF78D2">
                  <w:t>Wednesday</w:t>
                </w:r>
              </w:sdtContent>
            </w:sdt>
          </w:p>
        </w:tc>
        <w:tc>
          <w:tcPr>
            <w:tcW w:w="2055" w:type="dxa"/>
          </w:tcPr>
          <w:p w14:paraId="43713ABF" w14:textId="77777777" w:rsidR="00AF78D2" w:rsidRDefault="00000000">
            <w:pPr>
              <w:pStyle w:val="Days"/>
            </w:pPr>
            <w:sdt>
              <w:sdtPr>
                <w:id w:val="1719924639"/>
                <w:placeholder>
                  <w:docPart w:val="0E7BE3CFA43C4A6BA85288CD5C68C965"/>
                </w:placeholder>
                <w:temporary/>
                <w:showingPlcHdr/>
                <w15:appearance w15:val="hidden"/>
              </w:sdtPr>
              <w:sdtContent>
                <w:r w:rsidR="00AF78D2">
                  <w:t>Thursday</w:t>
                </w:r>
              </w:sdtContent>
            </w:sdt>
          </w:p>
        </w:tc>
        <w:tc>
          <w:tcPr>
            <w:tcW w:w="2055" w:type="dxa"/>
          </w:tcPr>
          <w:p w14:paraId="69E781A2" w14:textId="77777777" w:rsidR="00AF78D2" w:rsidRDefault="00000000">
            <w:pPr>
              <w:pStyle w:val="Days"/>
            </w:pPr>
            <w:sdt>
              <w:sdtPr>
                <w:id w:val="220636890"/>
                <w:placeholder>
                  <w:docPart w:val="1B8889FB53584C2DBDB12A9A9FED7407"/>
                </w:placeholder>
                <w:temporary/>
                <w:showingPlcHdr/>
                <w15:appearance w15:val="hidden"/>
              </w:sdtPr>
              <w:sdtContent>
                <w:r w:rsidR="00AF78D2">
                  <w:t>Friday</w:t>
                </w:r>
              </w:sdtContent>
            </w:sdt>
          </w:p>
        </w:tc>
        <w:tc>
          <w:tcPr>
            <w:tcW w:w="2055" w:type="dxa"/>
          </w:tcPr>
          <w:p w14:paraId="7165124B" w14:textId="77777777" w:rsidR="00AF78D2" w:rsidRDefault="00000000">
            <w:pPr>
              <w:pStyle w:val="Days"/>
            </w:pPr>
            <w:sdt>
              <w:sdtPr>
                <w:id w:val="1543171044"/>
                <w:placeholder>
                  <w:docPart w:val="20EF492E7D12412CB43F0CA82E1E4070"/>
                </w:placeholder>
                <w:temporary/>
                <w:showingPlcHdr/>
                <w15:appearance w15:val="hidden"/>
              </w:sdtPr>
              <w:sdtContent>
                <w:r w:rsidR="00AF78D2">
                  <w:t>Saturday</w:t>
                </w:r>
              </w:sdtContent>
            </w:sdt>
          </w:p>
        </w:tc>
      </w:tr>
      <w:tr w:rsidR="00AF78D2" w14:paraId="67969FD6" w14:textId="77777777" w:rsidTr="00CC675E">
        <w:trPr>
          <w:trHeight w:val="340"/>
        </w:trPr>
        <w:tc>
          <w:tcPr>
            <w:tcW w:w="2054" w:type="dxa"/>
            <w:tcBorders>
              <w:bottom w:val="nil"/>
            </w:tcBorders>
          </w:tcPr>
          <w:p w14:paraId="1F1E29D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3387FB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987679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A9CFD5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3AFE060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D3FA0A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D04434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AF78D2" w14:paraId="212579F7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87EBDC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43E18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3098A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DA5AC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A9913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360EF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E8843B" w14:textId="77777777" w:rsidR="00AF78D2" w:rsidRDefault="00AF78D2"/>
        </w:tc>
      </w:tr>
      <w:tr w:rsidR="00AF78D2" w14:paraId="7B0E3E81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5C4CAD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A6EA0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6D10C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29239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464EF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5012A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E9527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AF78D2" w14:paraId="12B8C2EF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C80C49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0293B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E9E2F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B517D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6155F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2BFF62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F128D8" w14:textId="77777777" w:rsidR="00AF78D2" w:rsidRDefault="00AF78D2"/>
        </w:tc>
      </w:tr>
      <w:tr w:rsidR="00AF78D2" w14:paraId="57A8C908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51B03D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86F581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92AC3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E68A1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4D27D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FF455E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14F931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AF78D2" w14:paraId="4B588A97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135180B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E8133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353DA8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8B28F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AFDB95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87B82D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B1500B" w14:textId="77777777" w:rsidR="00AF78D2" w:rsidRDefault="00AF78D2"/>
        </w:tc>
      </w:tr>
      <w:tr w:rsidR="00AF78D2" w14:paraId="4C1BD408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EC99F7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F7858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CB4C9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45F29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77FAAB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D86956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4DBB6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AF78D2" w14:paraId="229CFAA5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2A220C7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D06563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CE3A71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A4D2B9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34E80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B77406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EAC53A" w14:textId="77777777" w:rsidR="00AF78D2" w:rsidRDefault="00AF78D2"/>
        </w:tc>
      </w:tr>
      <w:tr w:rsidR="00AF78D2" w14:paraId="34AE9EB5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B4844B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81D45D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BCB532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802EF5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964724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341D9F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614C08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F78D2" w14:paraId="790AC3A2" w14:textId="77777777" w:rsidTr="00CC675E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A0B4A6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31A07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E6C42A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00302F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456C5E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5B1E34" w14:textId="77777777" w:rsidR="00AF78D2" w:rsidRDefault="00AF78D2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A27261" w14:textId="77777777" w:rsidR="00AF78D2" w:rsidRDefault="00AF78D2"/>
        </w:tc>
      </w:tr>
      <w:tr w:rsidR="00AF78D2" w14:paraId="75A7826A" w14:textId="77777777" w:rsidTr="00CC675E">
        <w:trPr>
          <w:trHeight w:val="340"/>
        </w:trPr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D001A3C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7FB375A" w14:textId="77777777" w:rsidR="00AF78D2" w:rsidRDefault="00AF78D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B876370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3FEC7AF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03F5220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83E6F65" w14:textId="77777777" w:rsidR="00AF78D2" w:rsidRDefault="00AF78D2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E441A08" w14:textId="77777777" w:rsidR="00AF78D2" w:rsidRDefault="00AF78D2">
            <w:pPr>
              <w:pStyle w:val="Dates"/>
            </w:pPr>
          </w:p>
        </w:tc>
      </w:tr>
      <w:tr w:rsidR="00AF78D2" w14:paraId="15965ECC" w14:textId="77777777" w:rsidTr="00CC675E">
        <w:trPr>
          <w:trHeight w:hRule="exact" w:val="1020"/>
        </w:trPr>
        <w:tc>
          <w:tcPr>
            <w:tcW w:w="2054" w:type="dxa"/>
          </w:tcPr>
          <w:p w14:paraId="364310B9" w14:textId="77777777" w:rsidR="00AF78D2" w:rsidRDefault="00AF78D2"/>
        </w:tc>
        <w:tc>
          <w:tcPr>
            <w:tcW w:w="2055" w:type="dxa"/>
          </w:tcPr>
          <w:p w14:paraId="45E5588E" w14:textId="77777777" w:rsidR="00AF78D2" w:rsidRDefault="00AF78D2"/>
        </w:tc>
        <w:tc>
          <w:tcPr>
            <w:tcW w:w="2055" w:type="dxa"/>
          </w:tcPr>
          <w:p w14:paraId="0A832724" w14:textId="77777777" w:rsidR="00AF78D2" w:rsidRDefault="00AF78D2"/>
        </w:tc>
        <w:tc>
          <w:tcPr>
            <w:tcW w:w="2055" w:type="dxa"/>
          </w:tcPr>
          <w:p w14:paraId="6481449A" w14:textId="77777777" w:rsidR="00AF78D2" w:rsidRDefault="00AF78D2"/>
        </w:tc>
        <w:tc>
          <w:tcPr>
            <w:tcW w:w="2055" w:type="dxa"/>
          </w:tcPr>
          <w:p w14:paraId="4E31AE72" w14:textId="77777777" w:rsidR="00AF78D2" w:rsidRDefault="00AF78D2"/>
        </w:tc>
        <w:tc>
          <w:tcPr>
            <w:tcW w:w="2055" w:type="dxa"/>
          </w:tcPr>
          <w:p w14:paraId="62FE37D5" w14:textId="77777777" w:rsidR="00AF78D2" w:rsidRDefault="00AF78D2"/>
        </w:tc>
        <w:tc>
          <w:tcPr>
            <w:tcW w:w="2055" w:type="dxa"/>
          </w:tcPr>
          <w:p w14:paraId="4DB0E036" w14:textId="77777777" w:rsidR="00AF78D2" w:rsidRDefault="00AF78D2"/>
        </w:tc>
      </w:tr>
    </w:tbl>
    <w:p w14:paraId="476BDAC4" w14:textId="77777777"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E5C0A" w14:textId="77777777" w:rsidR="00C178E2" w:rsidRDefault="00C178E2">
      <w:pPr>
        <w:spacing w:before="0" w:after="0"/>
      </w:pPr>
      <w:r>
        <w:separator/>
      </w:r>
    </w:p>
  </w:endnote>
  <w:endnote w:type="continuationSeparator" w:id="0">
    <w:p w14:paraId="2AEB0008" w14:textId="77777777" w:rsidR="00C178E2" w:rsidRDefault="00C178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1E10E" w14:textId="77777777" w:rsidR="00C178E2" w:rsidRDefault="00C178E2">
      <w:pPr>
        <w:spacing w:before="0" w:after="0"/>
      </w:pPr>
      <w:r>
        <w:separator/>
      </w:r>
    </w:p>
  </w:footnote>
  <w:footnote w:type="continuationSeparator" w:id="0">
    <w:p w14:paraId="75BBBA36" w14:textId="77777777" w:rsidR="00C178E2" w:rsidRDefault="00C178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4630575">
    <w:abstractNumId w:val="9"/>
  </w:num>
  <w:num w:numId="2" w16cid:durableId="76176414">
    <w:abstractNumId w:val="7"/>
  </w:num>
  <w:num w:numId="3" w16cid:durableId="1262642169">
    <w:abstractNumId w:val="6"/>
  </w:num>
  <w:num w:numId="4" w16cid:durableId="1765951899">
    <w:abstractNumId w:val="5"/>
  </w:num>
  <w:num w:numId="5" w16cid:durableId="517037940">
    <w:abstractNumId w:val="4"/>
  </w:num>
  <w:num w:numId="6" w16cid:durableId="140201339">
    <w:abstractNumId w:val="8"/>
  </w:num>
  <w:num w:numId="7" w16cid:durableId="717782050">
    <w:abstractNumId w:val="3"/>
  </w:num>
  <w:num w:numId="8" w16cid:durableId="1254124896">
    <w:abstractNumId w:val="2"/>
  </w:num>
  <w:num w:numId="9" w16cid:durableId="1235699130">
    <w:abstractNumId w:val="1"/>
  </w:num>
  <w:num w:numId="10" w16cid:durableId="31480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4"/>
    <w:docVar w:name="MonthStart" w:val="01/01/2024"/>
    <w:docVar w:name="ShowDynamicGuides" w:val="1"/>
    <w:docVar w:name="ShowMarginGuides" w:val="0"/>
    <w:docVar w:name="ShowOutlines" w:val="0"/>
    <w:docVar w:name="ShowStaticGuides" w:val="0"/>
  </w:docVars>
  <w:rsids>
    <w:rsidRoot w:val="002E5D68"/>
    <w:rsid w:val="000154B6"/>
    <w:rsid w:val="00056814"/>
    <w:rsid w:val="0006779F"/>
    <w:rsid w:val="000A20FE"/>
    <w:rsid w:val="000B350D"/>
    <w:rsid w:val="0011772B"/>
    <w:rsid w:val="00134EC6"/>
    <w:rsid w:val="00195EC2"/>
    <w:rsid w:val="001A3A8D"/>
    <w:rsid w:val="001C5DC3"/>
    <w:rsid w:val="0027720C"/>
    <w:rsid w:val="002857E5"/>
    <w:rsid w:val="002D689D"/>
    <w:rsid w:val="002E5D68"/>
    <w:rsid w:val="002F6E35"/>
    <w:rsid w:val="003628E2"/>
    <w:rsid w:val="003D7DDA"/>
    <w:rsid w:val="00406C2A"/>
    <w:rsid w:val="00420111"/>
    <w:rsid w:val="00453F19"/>
    <w:rsid w:val="00454FED"/>
    <w:rsid w:val="004C5B17"/>
    <w:rsid w:val="005562FE"/>
    <w:rsid w:val="00557989"/>
    <w:rsid w:val="005744D1"/>
    <w:rsid w:val="005756C5"/>
    <w:rsid w:val="0064093B"/>
    <w:rsid w:val="00655B40"/>
    <w:rsid w:val="006970A0"/>
    <w:rsid w:val="006E583B"/>
    <w:rsid w:val="006F4E3A"/>
    <w:rsid w:val="007564A4"/>
    <w:rsid w:val="007777B1"/>
    <w:rsid w:val="007A49F2"/>
    <w:rsid w:val="00874C9A"/>
    <w:rsid w:val="008F7739"/>
    <w:rsid w:val="009035F5"/>
    <w:rsid w:val="00944085"/>
    <w:rsid w:val="00946A27"/>
    <w:rsid w:val="009850CC"/>
    <w:rsid w:val="009A0FFF"/>
    <w:rsid w:val="009B6025"/>
    <w:rsid w:val="00A2662B"/>
    <w:rsid w:val="00A4654E"/>
    <w:rsid w:val="00A73BBF"/>
    <w:rsid w:val="00AB29FA"/>
    <w:rsid w:val="00AE52CB"/>
    <w:rsid w:val="00AF78D2"/>
    <w:rsid w:val="00B70858"/>
    <w:rsid w:val="00B8151A"/>
    <w:rsid w:val="00B91653"/>
    <w:rsid w:val="00C11D39"/>
    <w:rsid w:val="00C178E2"/>
    <w:rsid w:val="00C25ECA"/>
    <w:rsid w:val="00C71D73"/>
    <w:rsid w:val="00C7735D"/>
    <w:rsid w:val="00CB1C1C"/>
    <w:rsid w:val="00CC675E"/>
    <w:rsid w:val="00D14A99"/>
    <w:rsid w:val="00D17693"/>
    <w:rsid w:val="00DA77E7"/>
    <w:rsid w:val="00DE6C1E"/>
    <w:rsid w:val="00DF051F"/>
    <w:rsid w:val="00DF32DE"/>
    <w:rsid w:val="00E02644"/>
    <w:rsid w:val="00E54E11"/>
    <w:rsid w:val="00EA1691"/>
    <w:rsid w:val="00EB320B"/>
    <w:rsid w:val="00FA21CA"/>
    <w:rsid w:val="00FF242F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1E1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"/>
    <w:semiHidden/>
    <w:rsid w:val="006E58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lwyn\AppData\Local\Microsoft\Office\16.0\DTS\en-GB%7bD3800B18-DFF0-4590-A03F-18976D0CFB5E%7d\%7b8EFA96B6-D09D-4982-942A-09FE68E39B07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59784F75F04D83B0FEBF87317CF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B0321-97BF-4394-93B9-430EABEFA88C}"/>
      </w:docPartPr>
      <w:docPartBody>
        <w:p w:rsidR="007F6D2D" w:rsidRDefault="005142A7">
          <w:pPr>
            <w:pStyle w:val="7159784F75F04D83B0FEBF87317CF259"/>
          </w:pPr>
          <w:r>
            <w:t>Sunday</w:t>
          </w:r>
        </w:p>
      </w:docPartBody>
    </w:docPart>
    <w:docPart>
      <w:docPartPr>
        <w:name w:val="DB555508797D4E928351741987FF1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8F57F-6E3F-49E8-BC70-7C5348723F68}"/>
      </w:docPartPr>
      <w:docPartBody>
        <w:p w:rsidR="007F6D2D" w:rsidRDefault="005142A7">
          <w:pPr>
            <w:pStyle w:val="DB555508797D4E928351741987FF108C"/>
          </w:pPr>
          <w:r>
            <w:t>Monday</w:t>
          </w:r>
        </w:p>
      </w:docPartBody>
    </w:docPart>
    <w:docPart>
      <w:docPartPr>
        <w:name w:val="17430644013844AD9BD800C5B986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04060-5543-4D1C-BB1E-E48B2FD7774A}"/>
      </w:docPartPr>
      <w:docPartBody>
        <w:p w:rsidR="007F6D2D" w:rsidRDefault="005142A7">
          <w:pPr>
            <w:pStyle w:val="17430644013844AD9BD800C5B986C06F"/>
          </w:pPr>
          <w:r>
            <w:t>Tuesday</w:t>
          </w:r>
        </w:p>
      </w:docPartBody>
    </w:docPart>
    <w:docPart>
      <w:docPartPr>
        <w:name w:val="18E90C44FA3440369A39302AF978A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FDB2A-9A9B-4338-9CF8-F5E46D512E02}"/>
      </w:docPartPr>
      <w:docPartBody>
        <w:p w:rsidR="007F6D2D" w:rsidRDefault="005142A7">
          <w:pPr>
            <w:pStyle w:val="18E90C44FA3440369A39302AF978A83B"/>
          </w:pPr>
          <w:r>
            <w:t>Wednesday</w:t>
          </w:r>
        </w:p>
      </w:docPartBody>
    </w:docPart>
    <w:docPart>
      <w:docPartPr>
        <w:name w:val="BD95E39DFEBC437795A5326236922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9CC89-7A99-465F-A060-D7097A58C61B}"/>
      </w:docPartPr>
      <w:docPartBody>
        <w:p w:rsidR="007F6D2D" w:rsidRDefault="005142A7">
          <w:pPr>
            <w:pStyle w:val="BD95E39DFEBC437795A532623692209B"/>
          </w:pPr>
          <w:r>
            <w:t>Thursday</w:t>
          </w:r>
        </w:p>
      </w:docPartBody>
    </w:docPart>
    <w:docPart>
      <w:docPartPr>
        <w:name w:val="D4D7CCFA186842F18E2C41F96541B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904CB-CA41-4BC6-8E3F-09545E95DD49}"/>
      </w:docPartPr>
      <w:docPartBody>
        <w:p w:rsidR="007F6D2D" w:rsidRDefault="005142A7">
          <w:pPr>
            <w:pStyle w:val="D4D7CCFA186842F18E2C41F96541B0F9"/>
          </w:pPr>
          <w:r>
            <w:t>Friday</w:t>
          </w:r>
        </w:p>
      </w:docPartBody>
    </w:docPart>
    <w:docPart>
      <w:docPartPr>
        <w:name w:val="F8E21705CEE246B389F19509B1AE0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C3D83-EE7D-4E23-9263-2251CD3EE4D8}"/>
      </w:docPartPr>
      <w:docPartBody>
        <w:p w:rsidR="007F6D2D" w:rsidRDefault="005142A7">
          <w:pPr>
            <w:pStyle w:val="F8E21705CEE246B389F19509B1AE0C7B"/>
          </w:pPr>
          <w:r>
            <w:t>Saturday</w:t>
          </w:r>
        </w:p>
      </w:docPartBody>
    </w:docPart>
    <w:docPart>
      <w:docPartPr>
        <w:name w:val="6EA1EC481441474C97F2F05DBB3A3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16FCE-FA1B-4040-B9F4-B600E26EA9BF}"/>
      </w:docPartPr>
      <w:docPartBody>
        <w:p w:rsidR="00932F1F" w:rsidRDefault="00BC3407" w:rsidP="00BC3407">
          <w:pPr>
            <w:pStyle w:val="6EA1EC481441474C97F2F05DBB3A37CB"/>
          </w:pPr>
          <w:r>
            <w:t>Sunday</w:t>
          </w:r>
        </w:p>
      </w:docPartBody>
    </w:docPart>
    <w:docPart>
      <w:docPartPr>
        <w:name w:val="22BB890759064DF4979DA45133A8E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3306E-72E7-4E80-8E50-BC298C42AAEE}"/>
      </w:docPartPr>
      <w:docPartBody>
        <w:p w:rsidR="00932F1F" w:rsidRDefault="00BC3407" w:rsidP="00BC3407">
          <w:pPr>
            <w:pStyle w:val="22BB890759064DF4979DA45133A8EB48"/>
          </w:pPr>
          <w:r>
            <w:t>Monday</w:t>
          </w:r>
        </w:p>
      </w:docPartBody>
    </w:docPart>
    <w:docPart>
      <w:docPartPr>
        <w:name w:val="AE2B21F4584E4B99B1E6B89278FB4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C08FA-1365-434F-ABAF-E50ABC72CB90}"/>
      </w:docPartPr>
      <w:docPartBody>
        <w:p w:rsidR="00932F1F" w:rsidRDefault="00BC3407" w:rsidP="00BC3407">
          <w:pPr>
            <w:pStyle w:val="AE2B21F4584E4B99B1E6B89278FB4438"/>
          </w:pPr>
          <w:r>
            <w:t>Tuesday</w:t>
          </w:r>
        </w:p>
      </w:docPartBody>
    </w:docPart>
    <w:docPart>
      <w:docPartPr>
        <w:name w:val="36C7C9C39ADF4512B37F15CBFF0F1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B7E74-8237-4E27-B78F-CDA903E23D58}"/>
      </w:docPartPr>
      <w:docPartBody>
        <w:p w:rsidR="00932F1F" w:rsidRDefault="00BC3407" w:rsidP="00BC3407">
          <w:pPr>
            <w:pStyle w:val="36C7C9C39ADF4512B37F15CBFF0F14BA"/>
          </w:pPr>
          <w:r>
            <w:t>Wednesday</w:t>
          </w:r>
        </w:p>
      </w:docPartBody>
    </w:docPart>
    <w:docPart>
      <w:docPartPr>
        <w:name w:val="E55CD8B3B82F4508B81B97F3404A5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93945-97DA-4843-A33F-548DD2951A45}"/>
      </w:docPartPr>
      <w:docPartBody>
        <w:p w:rsidR="00932F1F" w:rsidRDefault="00BC3407" w:rsidP="00BC3407">
          <w:pPr>
            <w:pStyle w:val="E55CD8B3B82F4508B81B97F3404A56E6"/>
          </w:pPr>
          <w:r>
            <w:t>Thursday</w:t>
          </w:r>
        </w:p>
      </w:docPartBody>
    </w:docPart>
    <w:docPart>
      <w:docPartPr>
        <w:name w:val="E0040974F7BA473A8C5713D3F6D49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75EBB-D40E-490A-A2C4-8423833F488C}"/>
      </w:docPartPr>
      <w:docPartBody>
        <w:p w:rsidR="00932F1F" w:rsidRDefault="00BC3407" w:rsidP="00BC3407">
          <w:pPr>
            <w:pStyle w:val="E0040974F7BA473A8C5713D3F6D49475"/>
          </w:pPr>
          <w:r>
            <w:t>Friday</w:t>
          </w:r>
        </w:p>
      </w:docPartBody>
    </w:docPart>
    <w:docPart>
      <w:docPartPr>
        <w:name w:val="D6F08C4B8917403BB6189C72D8501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9AA6D-645C-455D-83B4-D201E11A45D9}"/>
      </w:docPartPr>
      <w:docPartBody>
        <w:p w:rsidR="00932F1F" w:rsidRDefault="00BC3407" w:rsidP="00BC3407">
          <w:pPr>
            <w:pStyle w:val="D6F08C4B8917403BB6189C72D8501D2C"/>
          </w:pPr>
          <w:r>
            <w:t>Saturday</w:t>
          </w:r>
        </w:p>
      </w:docPartBody>
    </w:docPart>
    <w:docPart>
      <w:docPartPr>
        <w:name w:val="4C7675B01B0E46D5B6ADB3588130F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694F1-68CC-4333-955A-C9376EAB65BA}"/>
      </w:docPartPr>
      <w:docPartBody>
        <w:p w:rsidR="00932F1F" w:rsidRDefault="00BC3407" w:rsidP="00BC3407">
          <w:pPr>
            <w:pStyle w:val="4C7675B01B0E46D5B6ADB3588130FBB7"/>
          </w:pPr>
          <w:r>
            <w:t>Sunday</w:t>
          </w:r>
        </w:p>
      </w:docPartBody>
    </w:docPart>
    <w:docPart>
      <w:docPartPr>
        <w:name w:val="6FE059802FC040DB9EC5FCC558991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BA316-2AF3-4335-B9E3-F75E0A19CE96}"/>
      </w:docPartPr>
      <w:docPartBody>
        <w:p w:rsidR="00932F1F" w:rsidRDefault="00BC3407" w:rsidP="00BC3407">
          <w:pPr>
            <w:pStyle w:val="6FE059802FC040DB9EC5FCC558991FC8"/>
          </w:pPr>
          <w:r>
            <w:t>Monday</w:t>
          </w:r>
        </w:p>
      </w:docPartBody>
    </w:docPart>
    <w:docPart>
      <w:docPartPr>
        <w:name w:val="9105FB65530643E98AA4FFB746705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8EF4F-6F34-47A9-A402-0043C62490E9}"/>
      </w:docPartPr>
      <w:docPartBody>
        <w:p w:rsidR="00932F1F" w:rsidRDefault="00BC3407" w:rsidP="00BC3407">
          <w:pPr>
            <w:pStyle w:val="9105FB65530643E98AA4FFB746705560"/>
          </w:pPr>
          <w:r>
            <w:t>Tuesday</w:t>
          </w:r>
        </w:p>
      </w:docPartBody>
    </w:docPart>
    <w:docPart>
      <w:docPartPr>
        <w:name w:val="9D396252A8E54AF8A96DEDF5D9047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6F427-72ED-4FEE-A5AD-E053B9C3A37C}"/>
      </w:docPartPr>
      <w:docPartBody>
        <w:p w:rsidR="00932F1F" w:rsidRDefault="00BC3407" w:rsidP="00BC3407">
          <w:pPr>
            <w:pStyle w:val="9D396252A8E54AF8A96DEDF5D90472DF"/>
          </w:pPr>
          <w:r>
            <w:t>Wednesday</w:t>
          </w:r>
        </w:p>
      </w:docPartBody>
    </w:docPart>
    <w:docPart>
      <w:docPartPr>
        <w:name w:val="8B8B7A1847C748BE898CEEB801BF7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DB47B-00E2-46B3-9F7F-080E1350B6EA}"/>
      </w:docPartPr>
      <w:docPartBody>
        <w:p w:rsidR="00932F1F" w:rsidRDefault="00BC3407" w:rsidP="00BC3407">
          <w:pPr>
            <w:pStyle w:val="8B8B7A1847C748BE898CEEB801BF744B"/>
          </w:pPr>
          <w:r>
            <w:t>Thursday</w:t>
          </w:r>
        </w:p>
      </w:docPartBody>
    </w:docPart>
    <w:docPart>
      <w:docPartPr>
        <w:name w:val="2C32B134712A4001B6BB8D25FA00A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2E04D-AB32-40A5-B1AF-406B4A2C0F03}"/>
      </w:docPartPr>
      <w:docPartBody>
        <w:p w:rsidR="00932F1F" w:rsidRDefault="00BC3407" w:rsidP="00BC3407">
          <w:pPr>
            <w:pStyle w:val="2C32B134712A4001B6BB8D25FA00ACE1"/>
          </w:pPr>
          <w:r>
            <w:t>Friday</w:t>
          </w:r>
        </w:p>
      </w:docPartBody>
    </w:docPart>
    <w:docPart>
      <w:docPartPr>
        <w:name w:val="E9A90E0CCCB1438289B58E21DBA1F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313D1-1876-4DB3-9267-D8064A4D80B7}"/>
      </w:docPartPr>
      <w:docPartBody>
        <w:p w:rsidR="00932F1F" w:rsidRDefault="00BC3407" w:rsidP="00BC3407">
          <w:pPr>
            <w:pStyle w:val="E9A90E0CCCB1438289B58E21DBA1F897"/>
          </w:pPr>
          <w:r>
            <w:t>Saturday</w:t>
          </w:r>
        </w:p>
      </w:docPartBody>
    </w:docPart>
    <w:docPart>
      <w:docPartPr>
        <w:name w:val="54E2C56C7213439BAF10988742573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D95CB-3A20-4DC9-9379-A8B28E724C1B}"/>
      </w:docPartPr>
      <w:docPartBody>
        <w:p w:rsidR="00932F1F" w:rsidRDefault="00BC3407" w:rsidP="00BC3407">
          <w:pPr>
            <w:pStyle w:val="54E2C56C7213439BAF10988742573AD1"/>
          </w:pPr>
          <w:r>
            <w:t>Sunday</w:t>
          </w:r>
        </w:p>
      </w:docPartBody>
    </w:docPart>
    <w:docPart>
      <w:docPartPr>
        <w:name w:val="997197A87AF749F48C7DF6516969C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7A1C8-529F-4C3B-93A8-1079E3D3CB2D}"/>
      </w:docPartPr>
      <w:docPartBody>
        <w:p w:rsidR="00932F1F" w:rsidRDefault="00BC3407" w:rsidP="00BC3407">
          <w:pPr>
            <w:pStyle w:val="997197A87AF749F48C7DF6516969C5E7"/>
          </w:pPr>
          <w:r>
            <w:t>Monday</w:t>
          </w:r>
        </w:p>
      </w:docPartBody>
    </w:docPart>
    <w:docPart>
      <w:docPartPr>
        <w:name w:val="A385A8A42BE64842AA5A7D476242B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7B41C-9D67-4802-936D-392D2FECCC8A}"/>
      </w:docPartPr>
      <w:docPartBody>
        <w:p w:rsidR="00932F1F" w:rsidRDefault="00BC3407" w:rsidP="00BC3407">
          <w:pPr>
            <w:pStyle w:val="A385A8A42BE64842AA5A7D476242B54A"/>
          </w:pPr>
          <w:r>
            <w:t>Tuesday</w:t>
          </w:r>
        </w:p>
      </w:docPartBody>
    </w:docPart>
    <w:docPart>
      <w:docPartPr>
        <w:name w:val="23D7C959E14945E5A6E21E8A39322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F037A-7E1F-4EC1-8845-29DF9B7ABCE7}"/>
      </w:docPartPr>
      <w:docPartBody>
        <w:p w:rsidR="00932F1F" w:rsidRDefault="00BC3407" w:rsidP="00BC3407">
          <w:pPr>
            <w:pStyle w:val="23D7C959E14945E5A6E21E8A39322182"/>
          </w:pPr>
          <w:r>
            <w:t>Wednesday</w:t>
          </w:r>
        </w:p>
      </w:docPartBody>
    </w:docPart>
    <w:docPart>
      <w:docPartPr>
        <w:name w:val="39B5AC1C112E4573B84E34D871335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8210-F0A6-47EB-B0D9-0B9BAB070979}"/>
      </w:docPartPr>
      <w:docPartBody>
        <w:p w:rsidR="00932F1F" w:rsidRDefault="00BC3407" w:rsidP="00BC3407">
          <w:pPr>
            <w:pStyle w:val="39B5AC1C112E4573B84E34D8713351E8"/>
          </w:pPr>
          <w:r>
            <w:t>Thursday</w:t>
          </w:r>
        </w:p>
      </w:docPartBody>
    </w:docPart>
    <w:docPart>
      <w:docPartPr>
        <w:name w:val="49B8C978FA5E48B2A5A779C8E0948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51586-168D-42CB-A9ED-17AA33B4871F}"/>
      </w:docPartPr>
      <w:docPartBody>
        <w:p w:rsidR="00932F1F" w:rsidRDefault="00BC3407" w:rsidP="00BC3407">
          <w:pPr>
            <w:pStyle w:val="49B8C978FA5E48B2A5A779C8E094855D"/>
          </w:pPr>
          <w:r>
            <w:t>Friday</w:t>
          </w:r>
        </w:p>
      </w:docPartBody>
    </w:docPart>
    <w:docPart>
      <w:docPartPr>
        <w:name w:val="478218CF22E0460D80A5031A680B3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A3359-C06E-4529-90D8-F7C2B8B2A438}"/>
      </w:docPartPr>
      <w:docPartBody>
        <w:p w:rsidR="00932F1F" w:rsidRDefault="00BC3407" w:rsidP="00BC3407">
          <w:pPr>
            <w:pStyle w:val="478218CF22E0460D80A5031A680B367E"/>
          </w:pPr>
          <w:r>
            <w:t>Saturday</w:t>
          </w:r>
        </w:p>
      </w:docPartBody>
    </w:docPart>
    <w:docPart>
      <w:docPartPr>
        <w:name w:val="B921E39B755D49B9B473A20A10E2E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1A35E-B183-44DA-9165-FCE176278C96}"/>
      </w:docPartPr>
      <w:docPartBody>
        <w:p w:rsidR="00932F1F" w:rsidRDefault="00BC3407" w:rsidP="00BC3407">
          <w:pPr>
            <w:pStyle w:val="B921E39B755D49B9B473A20A10E2EA81"/>
          </w:pPr>
          <w:r>
            <w:t>Sunday</w:t>
          </w:r>
        </w:p>
      </w:docPartBody>
    </w:docPart>
    <w:docPart>
      <w:docPartPr>
        <w:name w:val="3B6B9401C0014B08B1D9532415E70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1A5FB-19BB-430C-B4F7-E98A4A4D8E32}"/>
      </w:docPartPr>
      <w:docPartBody>
        <w:p w:rsidR="00932F1F" w:rsidRDefault="00BC3407" w:rsidP="00BC3407">
          <w:pPr>
            <w:pStyle w:val="3B6B9401C0014B08B1D9532415E7006C"/>
          </w:pPr>
          <w:r>
            <w:t>Monday</w:t>
          </w:r>
        </w:p>
      </w:docPartBody>
    </w:docPart>
    <w:docPart>
      <w:docPartPr>
        <w:name w:val="2241D8238CA8496B9A37E5CA897A2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F575C-F3E0-44A1-8549-5BCCE4166691}"/>
      </w:docPartPr>
      <w:docPartBody>
        <w:p w:rsidR="00932F1F" w:rsidRDefault="00BC3407" w:rsidP="00BC3407">
          <w:pPr>
            <w:pStyle w:val="2241D8238CA8496B9A37E5CA897A206A"/>
          </w:pPr>
          <w:r>
            <w:t>Tuesday</w:t>
          </w:r>
        </w:p>
      </w:docPartBody>
    </w:docPart>
    <w:docPart>
      <w:docPartPr>
        <w:name w:val="401C4F334B9C4136B2E224F1F993F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F3C9C-D1D3-4218-B2CB-EFFDE1858C61}"/>
      </w:docPartPr>
      <w:docPartBody>
        <w:p w:rsidR="00932F1F" w:rsidRDefault="00BC3407" w:rsidP="00BC3407">
          <w:pPr>
            <w:pStyle w:val="401C4F334B9C4136B2E224F1F993F55C"/>
          </w:pPr>
          <w:r>
            <w:t>Wednesday</w:t>
          </w:r>
        </w:p>
      </w:docPartBody>
    </w:docPart>
    <w:docPart>
      <w:docPartPr>
        <w:name w:val="5E918CE7F22E446B801E56310B9DD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6EC53-EA14-4CB0-88DA-BB77C63FBD12}"/>
      </w:docPartPr>
      <w:docPartBody>
        <w:p w:rsidR="00932F1F" w:rsidRDefault="00BC3407" w:rsidP="00BC3407">
          <w:pPr>
            <w:pStyle w:val="5E918CE7F22E446B801E56310B9DDEDD"/>
          </w:pPr>
          <w:r>
            <w:t>Thursday</w:t>
          </w:r>
        </w:p>
      </w:docPartBody>
    </w:docPart>
    <w:docPart>
      <w:docPartPr>
        <w:name w:val="3E1BEF948F974459BC598C76AB7E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CB026-2D1A-4C82-A433-A85ABD22BDFE}"/>
      </w:docPartPr>
      <w:docPartBody>
        <w:p w:rsidR="00932F1F" w:rsidRDefault="00BC3407" w:rsidP="00BC3407">
          <w:pPr>
            <w:pStyle w:val="3E1BEF948F974459BC598C76AB7EF28B"/>
          </w:pPr>
          <w:r>
            <w:t>Friday</w:t>
          </w:r>
        </w:p>
      </w:docPartBody>
    </w:docPart>
    <w:docPart>
      <w:docPartPr>
        <w:name w:val="9F5560D3EB5548A9BCE4A4DC619EE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E3A2C-8D06-407D-8BC7-61C17833AE44}"/>
      </w:docPartPr>
      <w:docPartBody>
        <w:p w:rsidR="00932F1F" w:rsidRDefault="00BC3407" w:rsidP="00BC3407">
          <w:pPr>
            <w:pStyle w:val="9F5560D3EB5548A9BCE4A4DC619EE50B"/>
          </w:pPr>
          <w:r>
            <w:t>Saturday</w:t>
          </w:r>
        </w:p>
      </w:docPartBody>
    </w:docPart>
    <w:docPart>
      <w:docPartPr>
        <w:name w:val="64C42ED75852433E8DEDBAF283070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B4A38-7409-411D-A6F4-41BC68EE3377}"/>
      </w:docPartPr>
      <w:docPartBody>
        <w:p w:rsidR="00932F1F" w:rsidRDefault="00BC3407" w:rsidP="00BC3407">
          <w:pPr>
            <w:pStyle w:val="64C42ED75852433E8DEDBAF2830701AC"/>
          </w:pPr>
          <w:r>
            <w:t>Sunday</w:t>
          </w:r>
        </w:p>
      </w:docPartBody>
    </w:docPart>
    <w:docPart>
      <w:docPartPr>
        <w:name w:val="071A1DCB3C68472998427428BDA32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C7485-6C0C-4FC7-A423-9D186E402DAA}"/>
      </w:docPartPr>
      <w:docPartBody>
        <w:p w:rsidR="00932F1F" w:rsidRDefault="00BC3407" w:rsidP="00BC3407">
          <w:pPr>
            <w:pStyle w:val="071A1DCB3C68472998427428BDA32B6A"/>
          </w:pPr>
          <w:r>
            <w:t>Monday</w:t>
          </w:r>
        </w:p>
      </w:docPartBody>
    </w:docPart>
    <w:docPart>
      <w:docPartPr>
        <w:name w:val="FD714A2E4F204359A6988D1307D18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2E2A5-DA16-4823-9957-07AD639F8D5F}"/>
      </w:docPartPr>
      <w:docPartBody>
        <w:p w:rsidR="00932F1F" w:rsidRDefault="00BC3407" w:rsidP="00BC3407">
          <w:pPr>
            <w:pStyle w:val="FD714A2E4F204359A6988D1307D18A09"/>
          </w:pPr>
          <w:r>
            <w:t>Tuesday</w:t>
          </w:r>
        </w:p>
      </w:docPartBody>
    </w:docPart>
    <w:docPart>
      <w:docPartPr>
        <w:name w:val="C4302BC2E7AD4300A5B507B351E6C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F6019-8629-4D02-B6FF-A7A7EDAAD6F1}"/>
      </w:docPartPr>
      <w:docPartBody>
        <w:p w:rsidR="00932F1F" w:rsidRDefault="00BC3407" w:rsidP="00BC3407">
          <w:pPr>
            <w:pStyle w:val="C4302BC2E7AD4300A5B507B351E6CC39"/>
          </w:pPr>
          <w:r>
            <w:t>Wednesday</w:t>
          </w:r>
        </w:p>
      </w:docPartBody>
    </w:docPart>
    <w:docPart>
      <w:docPartPr>
        <w:name w:val="5D19F4B5BAFA4B59A4CE56E26A102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8FF6A-0AF5-4933-8A26-D784088705FE}"/>
      </w:docPartPr>
      <w:docPartBody>
        <w:p w:rsidR="00932F1F" w:rsidRDefault="00BC3407" w:rsidP="00BC3407">
          <w:pPr>
            <w:pStyle w:val="5D19F4B5BAFA4B59A4CE56E26A102D8F"/>
          </w:pPr>
          <w:r>
            <w:t>Thursday</w:t>
          </w:r>
        </w:p>
      </w:docPartBody>
    </w:docPart>
    <w:docPart>
      <w:docPartPr>
        <w:name w:val="D9332CBD35724C4B87363E80DDE9F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561DE-2BDE-454C-BCAB-0304B18A71F4}"/>
      </w:docPartPr>
      <w:docPartBody>
        <w:p w:rsidR="00932F1F" w:rsidRDefault="00BC3407" w:rsidP="00BC3407">
          <w:pPr>
            <w:pStyle w:val="D9332CBD35724C4B87363E80DDE9F17F"/>
          </w:pPr>
          <w:r>
            <w:t>Friday</w:t>
          </w:r>
        </w:p>
      </w:docPartBody>
    </w:docPart>
    <w:docPart>
      <w:docPartPr>
        <w:name w:val="78F3A63979F8416EB9C903C2C13B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C410A-E604-4680-BC2C-02B0FB86B53A}"/>
      </w:docPartPr>
      <w:docPartBody>
        <w:p w:rsidR="00932F1F" w:rsidRDefault="00BC3407" w:rsidP="00BC3407">
          <w:pPr>
            <w:pStyle w:val="78F3A63979F8416EB9C903C2C13B6C38"/>
          </w:pPr>
          <w:r>
            <w:t>Saturday</w:t>
          </w:r>
        </w:p>
      </w:docPartBody>
    </w:docPart>
    <w:docPart>
      <w:docPartPr>
        <w:name w:val="9B034F9A9A504618AB67B5D8F0314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AFFAB-616A-4C10-B405-1551CD8DD386}"/>
      </w:docPartPr>
      <w:docPartBody>
        <w:p w:rsidR="00932F1F" w:rsidRDefault="00BC3407" w:rsidP="00BC3407">
          <w:pPr>
            <w:pStyle w:val="9B034F9A9A504618AB67B5D8F0314ACE"/>
          </w:pPr>
          <w:r>
            <w:t>Sunday</w:t>
          </w:r>
        </w:p>
      </w:docPartBody>
    </w:docPart>
    <w:docPart>
      <w:docPartPr>
        <w:name w:val="5FF8FE412DFC484986CC99BA7FBBC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F2E32-BE53-42E3-9F63-701DF2F5B004}"/>
      </w:docPartPr>
      <w:docPartBody>
        <w:p w:rsidR="00932F1F" w:rsidRDefault="00BC3407" w:rsidP="00BC3407">
          <w:pPr>
            <w:pStyle w:val="5FF8FE412DFC484986CC99BA7FBBC7B3"/>
          </w:pPr>
          <w:r>
            <w:t>Monday</w:t>
          </w:r>
        </w:p>
      </w:docPartBody>
    </w:docPart>
    <w:docPart>
      <w:docPartPr>
        <w:name w:val="C3BD83C0BE25482A95B5147D8EFE4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B4EAD-4106-4A3D-87FF-389AD2BECE8A}"/>
      </w:docPartPr>
      <w:docPartBody>
        <w:p w:rsidR="00932F1F" w:rsidRDefault="00BC3407" w:rsidP="00BC3407">
          <w:pPr>
            <w:pStyle w:val="C3BD83C0BE25482A95B5147D8EFE4492"/>
          </w:pPr>
          <w:r>
            <w:t>Tuesday</w:t>
          </w:r>
        </w:p>
      </w:docPartBody>
    </w:docPart>
    <w:docPart>
      <w:docPartPr>
        <w:name w:val="34C5651EF092456CB123A9D180E2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DF765-38FF-41D7-9BF8-9559F5C4C646}"/>
      </w:docPartPr>
      <w:docPartBody>
        <w:p w:rsidR="00932F1F" w:rsidRDefault="00BC3407" w:rsidP="00BC3407">
          <w:pPr>
            <w:pStyle w:val="34C5651EF092456CB123A9D180E27150"/>
          </w:pPr>
          <w:r>
            <w:t>Wednesday</w:t>
          </w:r>
        </w:p>
      </w:docPartBody>
    </w:docPart>
    <w:docPart>
      <w:docPartPr>
        <w:name w:val="141AC80F478444B58A0E36437A8F2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D7862-F8EB-4569-BF31-DA2D9CEB7E6B}"/>
      </w:docPartPr>
      <w:docPartBody>
        <w:p w:rsidR="00932F1F" w:rsidRDefault="00BC3407" w:rsidP="00BC3407">
          <w:pPr>
            <w:pStyle w:val="141AC80F478444B58A0E36437A8F2F11"/>
          </w:pPr>
          <w:r>
            <w:t>Thursday</w:t>
          </w:r>
        </w:p>
      </w:docPartBody>
    </w:docPart>
    <w:docPart>
      <w:docPartPr>
        <w:name w:val="66A8215CDE3546059194B6FBE41F0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52998-9BF7-44E6-AF53-E102037B3323}"/>
      </w:docPartPr>
      <w:docPartBody>
        <w:p w:rsidR="00932F1F" w:rsidRDefault="00BC3407" w:rsidP="00BC3407">
          <w:pPr>
            <w:pStyle w:val="66A8215CDE3546059194B6FBE41F04B0"/>
          </w:pPr>
          <w:r>
            <w:t>Friday</w:t>
          </w:r>
        </w:p>
      </w:docPartBody>
    </w:docPart>
    <w:docPart>
      <w:docPartPr>
        <w:name w:val="8378BEDE2CE34F379B8BE343C0759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C4EBE-AA7E-4A1F-94B3-689A49919080}"/>
      </w:docPartPr>
      <w:docPartBody>
        <w:p w:rsidR="00932F1F" w:rsidRDefault="00BC3407" w:rsidP="00BC3407">
          <w:pPr>
            <w:pStyle w:val="8378BEDE2CE34F379B8BE343C0759EDF"/>
          </w:pPr>
          <w:r>
            <w:t>Saturday</w:t>
          </w:r>
        </w:p>
      </w:docPartBody>
    </w:docPart>
    <w:docPart>
      <w:docPartPr>
        <w:name w:val="34F6F1B084D849AFA3C3AEE38ADB6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CC5AC-E990-443D-8848-8B43556FA945}"/>
      </w:docPartPr>
      <w:docPartBody>
        <w:p w:rsidR="00932F1F" w:rsidRDefault="00BC3407" w:rsidP="00BC3407">
          <w:pPr>
            <w:pStyle w:val="34F6F1B084D849AFA3C3AEE38ADB68F1"/>
          </w:pPr>
          <w:r>
            <w:t>Sunday</w:t>
          </w:r>
        </w:p>
      </w:docPartBody>
    </w:docPart>
    <w:docPart>
      <w:docPartPr>
        <w:name w:val="960CD3E965834F8893C4F5FB31D1E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9F672-52DA-49F3-B349-2881AD131D21}"/>
      </w:docPartPr>
      <w:docPartBody>
        <w:p w:rsidR="00932F1F" w:rsidRDefault="00BC3407" w:rsidP="00BC3407">
          <w:pPr>
            <w:pStyle w:val="960CD3E965834F8893C4F5FB31D1E07F"/>
          </w:pPr>
          <w:r>
            <w:t>Monday</w:t>
          </w:r>
        </w:p>
      </w:docPartBody>
    </w:docPart>
    <w:docPart>
      <w:docPartPr>
        <w:name w:val="6FD8BB70833644E6BB279F4C76E0C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19303-40E9-4BE8-8E16-C66BC4C16756}"/>
      </w:docPartPr>
      <w:docPartBody>
        <w:p w:rsidR="00932F1F" w:rsidRDefault="00BC3407" w:rsidP="00BC3407">
          <w:pPr>
            <w:pStyle w:val="6FD8BB70833644E6BB279F4C76E0C884"/>
          </w:pPr>
          <w:r>
            <w:t>Tuesday</w:t>
          </w:r>
        </w:p>
      </w:docPartBody>
    </w:docPart>
    <w:docPart>
      <w:docPartPr>
        <w:name w:val="DEBD800170CA43B0981E2F4C65144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66C4B-D4F5-4C16-97F9-4A2B00FDEA4B}"/>
      </w:docPartPr>
      <w:docPartBody>
        <w:p w:rsidR="00932F1F" w:rsidRDefault="00BC3407" w:rsidP="00BC3407">
          <w:pPr>
            <w:pStyle w:val="DEBD800170CA43B0981E2F4C651442CE"/>
          </w:pPr>
          <w:r>
            <w:t>Wednesday</w:t>
          </w:r>
        </w:p>
      </w:docPartBody>
    </w:docPart>
    <w:docPart>
      <w:docPartPr>
        <w:name w:val="5B458E01ED71401AA36C50BDB6D19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01BDC-DF50-4B4E-813F-275A4F5E0D70}"/>
      </w:docPartPr>
      <w:docPartBody>
        <w:p w:rsidR="00932F1F" w:rsidRDefault="00BC3407" w:rsidP="00BC3407">
          <w:pPr>
            <w:pStyle w:val="5B458E01ED71401AA36C50BDB6D19E2E"/>
          </w:pPr>
          <w:r>
            <w:t>Thursday</w:t>
          </w:r>
        </w:p>
      </w:docPartBody>
    </w:docPart>
    <w:docPart>
      <w:docPartPr>
        <w:name w:val="7C105D0BDE74435887C3492A5E297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CEE27-F508-403E-A27C-0245C5417B9A}"/>
      </w:docPartPr>
      <w:docPartBody>
        <w:p w:rsidR="00932F1F" w:rsidRDefault="00BC3407" w:rsidP="00BC3407">
          <w:pPr>
            <w:pStyle w:val="7C105D0BDE74435887C3492A5E297C60"/>
          </w:pPr>
          <w:r>
            <w:t>Friday</w:t>
          </w:r>
        </w:p>
      </w:docPartBody>
    </w:docPart>
    <w:docPart>
      <w:docPartPr>
        <w:name w:val="18515FC2E1914B49BADC9BF7761E2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EA225-BBD3-4BDF-BEF8-69FF6536477F}"/>
      </w:docPartPr>
      <w:docPartBody>
        <w:p w:rsidR="00932F1F" w:rsidRDefault="00BC3407" w:rsidP="00BC3407">
          <w:pPr>
            <w:pStyle w:val="18515FC2E1914B49BADC9BF7761E202C"/>
          </w:pPr>
          <w:r>
            <w:t>Saturday</w:t>
          </w:r>
        </w:p>
      </w:docPartBody>
    </w:docPart>
    <w:docPart>
      <w:docPartPr>
        <w:name w:val="488C2562FF2948788E577E498F55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A4AC6-38BA-48F1-8902-6F827309B14A}"/>
      </w:docPartPr>
      <w:docPartBody>
        <w:p w:rsidR="00932F1F" w:rsidRDefault="00BC3407" w:rsidP="00BC3407">
          <w:pPr>
            <w:pStyle w:val="488C2562FF2948788E577E498F553F68"/>
          </w:pPr>
          <w:r>
            <w:t>Sunday</w:t>
          </w:r>
        </w:p>
      </w:docPartBody>
    </w:docPart>
    <w:docPart>
      <w:docPartPr>
        <w:name w:val="8F7F9CC4B7E2448CBD02658167AD2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6DBF4-6926-4C50-96A8-5E4DC368B7FE}"/>
      </w:docPartPr>
      <w:docPartBody>
        <w:p w:rsidR="00932F1F" w:rsidRDefault="00BC3407" w:rsidP="00BC3407">
          <w:pPr>
            <w:pStyle w:val="8F7F9CC4B7E2448CBD02658167AD25EF"/>
          </w:pPr>
          <w:r>
            <w:t>Monday</w:t>
          </w:r>
        </w:p>
      </w:docPartBody>
    </w:docPart>
    <w:docPart>
      <w:docPartPr>
        <w:name w:val="A9BC264E8E474262B7ABEA2F694B7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724C1-594D-488F-AC71-B0EA62D2C718}"/>
      </w:docPartPr>
      <w:docPartBody>
        <w:p w:rsidR="00932F1F" w:rsidRDefault="00BC3407" w:rsidP="00BC3407">
          <w:pPr>
            <w:pStyle w:val="A9BC264E8E474262B7ABEA2F694B7117"/>
          </w:pPr>
          <w:r>
            <w:t>Tuesday</w:t>
          </w:r>
        </w:p>
      </w:docPartBody>
    </w:docPart>
    <w:docPart>
      <w:docPartPr>
        <w:name w:val="3BBD9A3AB76942ACA6FC4C6E8798D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4E58B-DB21-4FB1-9A67-9C561C46D973}"/>
      </w:docPartPr>
      <w:docPartBody>
        <w:p w:rsidR="00932F1F" w:rsidRDefault="00BC3407" w:rsidP="00BC3407">
          <w:pPr>
            <w:pStyle w:val="3BBD9A3AB76942ACA6FC4C6E8798D94C"/>
          </w:pPr>
          <w:r>
            <w:t>Wednesday</w:t>
          </w:r>
        </w:p>
      </w:docPartBody>
    </w:docPart>
    <w:docPart>
      <w:docPartPr>
        <w:name w:val="444D80F339C6489EA57F73B7BB069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7D7A0-804B-4907-8BE2-DC16797CF565}"/>
      </w:docPartPr>
      <w:docPartBody>
        <w:p w:rsidR="00932F1F" w:rsidRDefault="00BC3407" w:rsidP="00BC3407">
          <w:pPr>
            <w:pStyle w:val="444D80F339C6489EA57F73B7BB069AF2"/>
          </w:pPr>
          <w:r>
            <w:t>Thursday</w:t>
          </w:r>
        </w:p>
      </w:docPartBody>
    </w:docPart>
    <w:docPart>
      <w:docPartPr>
        <w:name w:val="A8422F571027423B80C912A228EE6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776F3-329B-48E6-B6B6-BF2A9184DA85}"/>
      </w:docPartPr>
      <w:docPartBody>
        <w:p w:rsidR="00932F1F" w:rsidRDefault="00BC3407" w:rsidP="00BC3407">
          <w:pPr>
            <w:pStyle w:val="A8422F571027423B80C912A228EE65FE"/>
          </w:pPr>
          <w:r>
            <w:t>Friday</w:t>
          </w:r>
        </w:p>
      </w:docPartBody>
    </w:docPart>
    <w:docPart>
      <w:docPartPr>
        <w:name w:val="1AC90ED2412A4AC982A10BBAD9023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60A7-CBAA-4633-8E61-FDD5A50B8906}"/>
      </w:docPartPr>
      <w:docPartBody>
        <w:p w:rsidR="00932F1F" w:rsidRDefault="00BC3407" w:rsidP="00BC3407">
          <w:pPr>
            <w:pStyle w:val="1AC90ED2412A4AC982A10BBAD9023CB7"/>
          </w:pPr>
          <w:r>
            <w:t>Saturday</w:t>
          </w:r>
        </w:p>
      </w:docPartBody>
    </w:docPart>
    <w:docPart>
      <w:docPartPr>
        <w:name w:val="62E4B2DD87FE4C53BF7691C2625EA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4FD98-22B2-45BF-A77F-7B3CFE0C9B69}"/>
      </w:docPartPr>
      <w:docPartBody>
        <w:p w:rsidR="00932F1F" w:rsidRDefault="00BC3407" w:rsidP="00BC3407">
          <w:pPr>
            <w:pStyle w:val="62E4B2DD87FE4C53BF7691C2625EA322"/>
          </w:pPr>
          <w:r>
            <w:t>Sunday</w:t>
          </w:r>
        </w:p>
      </w:docPartBody>
    </w:docPart>
    <w:docPart>
      <w:docPartPr>
        <w:name w:val="2661DF22C5474301A920E01DDC3A0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A8717-3F30-4945-BA68-30D6A02BD0A2}"/>
      </w:docPartPr>
      <w:docPartBody>
        <w:p w:rsidR="00932F1F" w:rsidRDefault="00BC3407" w:rsidP="00BC3407">
          <w:pPr>
            <w:pStyle w:val="2661DF22C5474301A920E01DDC3A0DE6"/>
          </w:pPr>
          <w:r>
            <w:t>Monday</w:t>
          </w:r>
        </w:p>
      </w:docPartBody>
    </w:docPart>
    <w:docPart>
      <w:docPartPr>
        <w:name w:val="33B4D3B165304A7E83F5440E2DAFC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BE68B-98BF-41A1-A541-6288637D4E5A}"/>
      </w:docPartPr>
      <w:docPartBody>
        <w:p w:rsidR="00932F1F" w:rsidRDefault="00BC3407" w:rsidP="00BC3407">
          <w:pPr>
            <w:pStyle w:val="33B4D3B165304A7E83F5440E2DAFCB96"/>
          </w:pPr>
          <w:r>
            <w:t>Tuesday</w:t>
          </w:r>
        </w:p>
      </w:docPartBody>
    </w:docPart>
    <w:docPart>
      <w:docPartPr>
        <w:name w:val="C4D643E630D44BB29B14B788EE6DE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4B70-CC7C-48C4-8258-3EE2BB6055B3}"/>
      </w:docPartPr>
      <w:docPartBody>
        <w:p w:rsidR="00932F1F" w:rsidRDefault="00BC3407" w:rsidP="00BC3407">
          <w:pPr>
            <w:pStyle w:val="C4D643E630D44BB29B14B788EE6DEEE4"/>
          </w:pPr>
          <w:r>
            <w:t>Wednesday</w:t>
          </w:r>
        </w:p>
      </w:docPartBody>
    </w:docPart>
    <w:docPart>
      <w:docPartPr>
        <w:name w:val="A16C605A5C104B75A4AB7D82C357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986F5-A16F-486C-94E1-9BE6F49BBB4C}"/>
      </w:docPartPr>
      <w:docPartBody>
        <w:p w:rsidR="00932F1F" w:rsidRDefault="00BC3407" w:rsidP="00BC3407">
          <w:pPr>
            <w:pStyle w:val="A16C605A5C104B75A4AB7D82C3574255"/>
          </w:pPr>
          <w:r>
            <w:t>Thursday</w:t>
          </w:r>
        </w:p>
      </w:docPartBody>
    </w:docPart>
    <w:docPart>
      <w:docPartPr>
        <w:name w:val="4905DABCA94F4892A04227430B339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A6AC3-60C0-4FB7-87CB-6B40F721A200}"/>
      </w:docPartPr>
      <w:docPartBody>
        <w:p w:rsidR="00932F1F" w:rsidRDefault="00BC3407" w:rsidP="00BC3407">
          <w:pPr>
            <w:pStyle w:val="4905DABCA94F4892A04227430B339F85"/>
          </w:pPr>
          <w:r>
            <w:t>Friday</w:t>
          </w:r>
        </w:p>
      </w:docPartBody>
    </w:docPart>
    <w:docPart>
      <w:docPartPr>
        <w:name w:val="4D2512ACE5DB4397B25CB7C53C8BF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A4042-5593-4CDE-92B8-01D2CEA6683B}"/>
      </w:docPartPr>
      <w:docPartBody>
        <w:p w:rsidR="00932F1F" w:rsidRDefault="00BC3407" w:rsidP="00BC3407">
          <w:pPr>
            <w:pStyle w:val="4D2512ACE5DB4397B25CB7C53C8BF43D"/>
          </w:pPr>
          <w:r>
            <w:t>Saturday</w:t>
          </w:r>
        </w:p>
      </w:docPartBody>
    </w:docPart>
    <w:docPart>
      <w:docPartPr>
        <w:name w:val="3D9201BD6E7746E5A4FEAC5DB7948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5491B-7B8F-44CB-9EAC-F95B6AA41FA9}"/>
      </w:docPartPr>
      <w:docPartBody>
        <w:p w:rsidR="00932F1F" w:rsidRDefault="00BC3407" w:rsidP="00BC3407">
          <w:pPr>
            <w:pStyle w:val="3D9201BD6E7746E5A4FEAC5DB794881C"/>
          </w:pPr>
          <w:r>
            <w:t>Sunday</w:t>
          </w:r>
        </w:p>
      </w:docPartBody>
    </w:docPart>
    <w:docPart>
      <w:docPartPr>
        <w:name w:val="49309C4EB46E47D2BDA908A6B8DC0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25A40-ABB2-4034-B69E-A293C7DC302F}"/>
      </w:docPartPr>
      <w:docPartBody>
        <w:p w:rsidR="00932F1F" w:rsidRDefault="00BC3407" w:rsidP="00BC3407">
          <w:pPr>
            <w:pStyle w:val="49309C4EB46E47D2BDA908A6B8DC08BD"/>
          </w:pPr>
          <w:r>
            <w:t>Monday</w:t>
          </w:r>
        </w:p>
      </w:docPartBody>
    </w:docPart>
    <w:docPart>
      <w:docPartPr>
        <w:name w:val="1D6D6078CE7D45A1B308DBED1675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9A020-6451-4CE8-8E03-F48072C1F6C1}"/>
      </w:docPartPr>
      <w:docPartBody>
        <w:p w:rsidR="00932F1F" w:rsidRDefault="00BC3407" w:rsidP="00BC3407">
          <w:pPr>
            <w:pStyle w:val="1D6D6078CE7D45A1B308DBED1675B669"/>
          </w:pPr>
          <w:r>
            <w:t>Tuesday</w:t>
          </w:r>
        </w:p>
      </w:docPartBody>
    </w:docPart>
    <w:docPart>
      <w:docPartPr>
        <w:name w:val="5358127CCEFD40A6A5B1D8E969D76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91C84-0AA3-4E07-810E-0FC12D562DB9}"/>
      </w:docPartPr>
      <w:docPartBody>
        <w:p w:rsidR="00932F1F" w:rsidRDefault="00BC3407" w:rsidP="00BC3407">
          <w:pPr>
            <w:pStyle w:val="5358127CCEFD40A6A5B1D8E969D76B56"/>
          </w:pPr>
          <w:r>
            <w:t>Wednesday</w:t>
          </w:r>
        </w:p>
      </w:docPartBody>
    </w:docPart>
    <w:docPart>
      <w:docPartPr>
        <w:name w:val="4C27A1535333415B8EFC2E50B0F3B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55725-4482-4183-BBF5-9E9E35A67D50}"/>
      </w:docPartPr>
      <w:docPartBody>
        <w:p w:rsidR="00932F1F" w:rsidRDefault="00BC3407" w:rsidP="00BC3407">
          <w:pPr>
            <w:pStyle w:val="4C27A1535333415B8EFC2E50B0F3B9B4"/>
          </w:pPr>
          <w:r>
            <w:t>Thursday</w:t>
          </w:r>
        </w:p>
      </w:docPartBody>
    </w:docPart>
    <w:docPart>
      <w:docPartPr>
        <w:name w:val="0068C09096FC43C48C80ABAF83D7C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D0F4B-6E0F-4854-8D79-422E94981BE7}"/>
      </w:docPartPr>
      <w:docPartBody>
        <w:p w:rsidR="00932F1F" w:rsidRDefault="00BC3407" w:rsidP="00BC3407">
          <w:pPr>
            <w:pStyle w:val="0068C09096FC43C48C80ABAF83D7CD79"/>
          </w:pPr>
          <w:r>
            <w:t>Friday</w:t>
          </w:r>
        </w:p>
      </w:docPartBody>
    </w:docPart>
    <w:docPart>
      <w:docPartPr>
        <w:name w:val="8F6128B644074D589A561F4163CB0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FD83D-48BA-42B3-AF95-CD67E1964E4F}"/>
      </w:docPartPr>
      <w:docPartBody>
        <w:p w:rsidR="00932F1F" w:rsidRDefault="00BC3407" w:rsidP="00BC3407">
          <w:pPr>
            <w:pStyle w:val="8F6128B644074D589A561F4163CB088C"/>
          </w:pPr>
          <w:r>
            <w:t>Saturday</w:t>
          </w:r>
        </w:p>
      </w:docPartBody>
    </w:docPart>
    <w:docPart>
      <w:docPartPr>
        <w:name w:val="D93C9574FA0940F2AD70821124C8F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CBA32-CAD3-4292-89FF-5BF2FCE54684}"/>
      </w:docPartPr>
      <w:docPartBody>
        <w:p w:rsidR="00932F1F" w:rsidRDefault="00BC3407" w:rsidP="00BC3407">
          <w:pPr>
            <w:pStyle w:val="D93C9574FA0940F2AD70821124C8F24D"/>
          </w:pPr>
          <w:r>
            <w:t>Sunday</w:t>
          </w:r>
        </w:p>
      </w:docPartBody>
    </w:docPart>
    <w:docPart>
      <w:docPartPr>
        <w:name w:val="6ABF5E8341954B3ABBF8FB502F3E2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1B747-1461-4106-B7AF-A595C2A368D2}"/>
      </w:docPartPr>
      <w:docPartBody>
        <w:p w:rsidR="00932F1F" w:rsidRDefault="00BC3407" w:rsidP="00BC3407">
          <w:pPr>
            <w:pStyle w:val="6ABF5E8341954B3ABBF8FB502F3E24A2"/>
          </w:pPr>
          <w:r>
            <w:t>Monday</w:t>
          </w:r>
        </w:p>
      </w:docPartBody>
    </w:docPart>
    <w:docPart>
      <w:docPartPr>
        <w:name w:val="A71D15AFCDE240519E12BFDA35DF9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07F86-0BB3-4AA7-9919-1281AAB3BA9E}"/>
      </w:docPartPr>
      <w:docPartBody>
        <w:p w:rsidR="00932F1F" w:rsidRDefault="00BC3407" w:rsidP="00BC3407">
          <w:pPr>
            <w:pStyle w:val="A71D15AFCDE240519E12BFDA35DF9A41"/>
          </w:pPr>
          <w:r>
            <w:t>Tuesday</w:t>
          </w:r>
        </w:p>
      </w:docPartBody>
    </w:docPart>
    <w:docPart>
      <w:docPartPr>
        <w:name w:val="A7E56F35643949829911C0A7B1137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00155-5C75-4DF3-BA96-16E5A10BB1C3}"/>
      </w:docPartPr>
      <w:docPartBody>
        <w:p w:rsidR="00932F1F" w:rsidRDefault="00BC3407" w:rsidP="00BC3407">
          <w:pPr>
            <w:pStyle w:val="A7E56F35643949829911C0A7B1137958"/>
          </w:pPr>
          <w:r>
            <w:t>Wednesday</w:t>
          </w:r>
        </w:p>
      </w:docPartBody>
    </w:docPart>
    <w:docPart>
      <w:docPartPr>
        <w:name w:val="0E7BE3CFA43C4A6BA85288CD5C68C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E4623-2DF7-49F6-A0AD-AC6FE2E9AF67}"/>
      </w:docPartPr>
      <w:docPartBody>
        <w:p w:rsidR="00932F1F" w:rsidRDefault="00BC3407" w:rsidP="00BC3407">
          <w:pPr>
            <w:pStyle w:val="0E7BE3CFA43C4A6BA85288CD5C68C965"/>
          </w:pPr>
          <w:r>
            <w:t>Thursday</w:t>
          </w:r>
        </w:p>
      </w:docPartBody>
    </w:docPart>
    <w:docPart>
      <w:docPartPr>
        <w:name w:val="1B8889FB53584C2DBDB12A9A9FED7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27175-53B7-4CFD-B4D8-86E169A76C4A}"/>
      </w:docPartPr>
      <w:docPartBody>
        <w:p w:rsidR="00932F1F" w:rsidRDefault="00BC3407" w:rsidP="00BC3407">
          <w:pPr>
            <w:pStyle w:val="1B8889FB53584C2DBDB12A9A9FED7407"/>
          </w:pPr>
          <w:r>
            <w:t>Friday</w:t>
          </w:r>
        </w:p>
      </w:docPartBody>
    </w:docPart>
    <w:docPart>
      <w:docPartPr>
        <w:name w:val="20EF492E7D12412CB43F0CA82E1E4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EBF5F-74BD-4CFD-88BC-5AC51D1C4A67}"/>
      </w:docPartPr>
      <w:docPartBody>
        <w:p w:rsidR="00932F1F" w:rsidRDefault="00BC3407" w:rsidP="00BC3407">
          <w:pPr>
            <w:pStyle w:val="20EF492E7D12412CB43F0CA82E1E4070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9DE"/>
    <w:rsid w:val="002F3B53"/>
    <w:rsid w:val="005142A7"/>
    <w:rsid w:val="005F3B45"/>
    <w:rsid w:val="00630941"/>
    <w:rsid w:val="006849DE"/>
    <w:rsid w:val="007F6D2D"/>
    <w:rsid w:val="00932F1F"/>
    <w:rsid w:val="00BC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59784F75F04D83B0FEBF87317CF259">
    <w:name w:val="7159784F75F04D83B0FEBF87317CF259"/>
  </w:style>
  <w:style w:type="paragraph" w:customStyle="1" w:styleId="DB555508797D4E928351741987FF108C">
    <w:name w:val="DB555508797D4E928351741987FF108C"/>
  </w:style>
  <w:style w:type="paragraph" w:customStyle="1" w:styleId="17430644013844AD9BD800C5B986C06F">
    <w:name w:val="17430644013844AD9BD800C5B986C06F"/>
  </w:style>
  <w:style w:type="paragraph" w:customStyle="1" w:styleId="18E90C44FA3440369A39302AF978A83B">
    <w:name w:val="18E90C44FA3440369A39302AF978A83B"/>
  </w:style>
  <w:style w:type="paragraph" w:customStyle="1" w:styleId="BD95E39DFEBC437795A532623692209B">
    <w:name w:val="BD95E39DFEBC437795A532623692209B"/>
  </w:style>
  <w:style w:type="paragraph" w:customStyle="1" w:styleId="D4D7CCFA186842F18E2C41F96541B0F9">
    <w:name w:val="D4D7CCFA186842F18E2C41F96541B0F9"/>
  </w:style>
  <w:style w:type="paragraph" w:customStyle="1" w:styleId="F8E21705CEE246B389F19509B1AE0C7B">
    <w:name w:val="F8E21705CEE246B389F19509B1AE0C7B"/>
  </w:style>
  <w:style w:type="character" w:styleId="PlaceholderText">
    <w:name w:val="Placeholder Text"/>
    <w:basedOn w:val="DefaultParagraphFont"/>
    <w:uiPriority w:val="9"/>
    <w:semiHidden/>
    <w:rsid w:val="005142A7"/>
    <w:rPr>
      <w:color w:val="808080"/>
    </w:rPr>
  </w:style>
  <w:style w:type="paragraph" w:customStyle="1" w:styleId="6EA1EC481441474C97F2F05DBB3A37CB">
    <w:name w:val="6EA1EC481441474C97F2F05DBB3A37CB"/>
    <w:rsid w:val="00BC3407"/>
  </w:style>
  <w:style w:type="paragraph" w:customStyle="1" w:styleId="22BB890759064DF4979DA45133A8EB48">
    <w:name w:val="22BB890759064DF4979DA45133A8EB48"/>
    <w:rsid w:val="00BC3407"/>
  </w:style>
  <w:style w:type="paragraph" w:customStyle="1" w:styleId="AE2B21F4584E4B99B1E6B89278FB4438">
    <w:name w:val="AE2B21F4584E4B99B1E6B89278FB4438"/>
    <w:rsid w:val="00BC3407"/>
  </w:style>
  <w:style w:type="paragraph" w:customStyle="1" w:styleId="36C7C9C39ADF4512B37F15CBFF0F14BA">
    <w:name w:val="36C7C9C39ADF4512B37F15CBFF0F14BA"/>
    <w:rsid w:val="00BC3407"/>
  </w:style>
  <w:style w:type="paragraph" w:customStyle="1" w:styleId="E55CD8B3B82F4508B81B97F3404A56E6">
    <w:name w:val="E55CD8B3B82F4508B81B97F3404A56E6"/>
    <w:rsid w:val="00BC3407"/>
  </w:style>
  <w:style w:type="paragraph" w:customStyle="1" w:styleId="E0040974F7BA473A8C5713D3F6D49475">
    <w:name w:val="E0040974F7BA473A8C5713D3F6D49475"/>
    <w:rsid w:val="00BC3407"/>
  </w:style>
  <w:style w:type="paragraph" w:customStyle="1" w:styleId="D6F08C4B8917403BB6189C72D8501D2C">
    <w:name w:val="D6F08C4B8917403BB6189C72D8501D2C"/>
    <w:rsid w:val="00BC3407"/>
  </w:style>
  <w:style w:type="paragraph" w:customStyle="1" w:styleId="4C7675B01B0E46D5B6ADB3588130FBB7">
    <w:name w:val="4C7675B01B0E46D5B6ADB3588130FBB7"/>
    <w:rsid w:val="00BC3407"/>
  </w:style>
  <w:style w:type="paragraph" w:customStyle="1" w:styleId="6FE059802FC040DB9EC5FCC558991FC8">
    <w:name w:val="6FE059802FC040DB9EC5FCC558991FC8"/>
    <w:rsid w:val="00BC3407"/>
  </w:style>
  <w:style w:type="paragraph" w:customStyle="1" w:styleId="9105FB65530643E98AA4FFB746705560">
    <w:name w:val="9105FB65530643E98AA4FFB746705560"/>
    <w:rsid w:val="00BC3407"/>
  </w:style>
  <w:style w:type="paragraph" w:customStyle="1" w:styleId="9D396252A8E54AF8A96DEDF5D90472DF">
    <w:name w:val="9D396252A8E54AF8A96DEDF5D90472DF"/>
    <w:rsid w:val="00BC3407"/>
  </w:style>
  <w:style w:type="paragraph" w:customStyle="1" w:styleId="8B8B7A1847C748BE898CEEB801BF744B">
    <w:name w:val="8B8B7A1847C748BE898CEEB801BF744B"/>
    <w:rsid w:val="00BC3407"/>
  </w:style>
  <w:style w:type="paragraph" w:customStyle="1" w:styleId="2C32B134712A4001B6BB8D25FA00ACE1">
    <w:name w:val="2C32B134712A4001B6BB8D25FA00ACE1"/>
    <w:rsid w:val="00BC3407"/>
  </w:style>
  <w:style w:type="paragraph" w:customStyle="1" w:styleId="E9A90E0CCCB1438289B58E21DBA1F897">
    <w:name w:val="E9A90E0CCCB1438289B58E21DBA1F897"/>
    <w:rsid w:val="00BC3407"/>
  </w:style>
  <w:style w:type="paragraph" w:customStyle="1" w:styleId="54E2C56C7213439BAF10988742573AD1">
    <w:name w:val="54E2C56C7213439BAF10988742573AD1"/>
    <w:rsid w:val="00BC3407"/>
  </w:style>
  <w:style w:type="paragraph" w:customStyle="1" w:styleId="997197A87AF749F48C7DF6516969C5E7">
    <w:name w:val="997197A87AF749F48C7DF6516969C5E7"/>
    <w:rsid w:val="00BC3407"/>
  </w:style>
  <w:style w:type="paragraph" w:customStyle="1" w:styleId="A385A8A42BE64842AA5A7D476242B54A">
    <w:name w:val="A385A8A42BE64842AA5A7D476242B54A"/>
    <w:rsid w:val="00BC3407"/>
  </w:style>
  <w:style w:type="paragraph" w:customStyle="1" w:styleId="23D7C959E14945E5A6E21E8A39322182">
    <w:name w:val="23D7C959E14945E5A6E21E8A39322182"/>
    <w:rsid w:val="00BC3407"/>
  </w:style>
  <w:style w:type="paragraph" w:customStyle="1" w:styleId="39B5AC1C112E4573B84E34D8713351E8">
    <w:name w:val="39B5AC1C112E4573B84E34D8713351E8"/>
    <w:rsid w:val="00BC3407"/>
  </w:style>
  <w:style w:type="paragraph" w:customStyle="1" w:styleId="49B8C978FA5E48B2A5A779C8E094855D">
    <w:name w:val="49B8C978FA5E48B2A5A779C8E094855D"/>
    <w:rsid w:val="00BC3407"/>
  </w:style>
  <w:style w:type="paragraph" w:customStyle="1" w:styleId="478218CF22E0460D80A5031A680B367E">
    <w:name w:val="478218CF22E0460D80A5031A680B367E"/>
    <w:rsid w:val="00BC3407"/>
  </w:style>
  <w:style w:type="paragraph" w:customStyle="1" w:styleId="B921E39B755D49B9B473A20A10E2EA81">
    <w:name w:val="B921E39B755D49B9B473A20A10E2EA81"/>
    <w:rsid w:val="00BC3407"/>
  </w:style>
  <w:style w:type="paragraph" w:customStyle="1" w:styleId="3B6B9401C0014B08B1D9532415E7006C">
    <w:name w:val="3B6B9401C0014B08B1D9532415E7006C"/>
    <w:rsid w:val="00BC3407"/>
  </w:style>
  <w:style w:type="paragraph" w:customStyle="1" w:styleId="2241D8238CA8496B9A37E5CA897A206A">
    <w:name w:val="2241D8238CA8496B9A37E5CA897A206A"/>
    <w:rsid w:val="00BC3407"/>
  </w:style>
  <w:style w:type="paragraph" w:customStyle="1" w:styleId="401C4F334B9C4136B2E224F1F993F55C">
    <w:name w:val="401C4F334B9C4136B2E224F1F993F55C"/>
    <w:rsid w:val="00BC3407"/>
  </w:style>
  <w:style w:type="paragraph" w:customStyle="1" w:styleId="5E918CE7F22E446B801E56310B9DDEDD">
    <w:name w:val="5E918CE7F22E446B801E56310B9DDEDD"/>
    <w:rsid w:val="00BC3407"/>
  </w:style>
  <w:style w:type="paragraph" w:customStyle="1" w:styleId="3E1BEF948F974459BC598C76AB7EF28B">
    <w:name w:val="3E1BEF948F974459BC598C76AB7EF28B"/>
    <w:rsid w:val="00BC3407"/>
  </w:style>
  <w:style w:type="paragraph" w:customStyle="1" w:styleId="9F5560D3EB5548A9BCE4A4DC619EE50B">
    <w:name w:val="9F5560D3EB5548A9BCE4A4DC619EE50B"/>
    <w:rsid w:val="00BC3407"/>
  </w:style>
  <w:style w:type="paragraph" w:customStyle="1" w:styleId="64C42ED75852433E8DEDBAF2830701AC">
    <w:name w:val="64C42ED75852433E8DEDBAF2830701AC"/>
    <w:rsid w:val="00BC3407"/>
  </w:style>
  <w:style w:type="paragraph" w:customStyle="1" w:styleId="071A1DCB3C68472998427428BDA32B6A">
    <w:name w:val="071A1DCB3C68472998427428BDA32B6A"/>
    <w:rsid w:val="00BC3407"/>
  </w:style>
  <w:style w:type="paragraph" w:customStyle="1" w:styleId="FD714A2E4F204359A6988D1307D18A09">
    <w:name w:val="FD714A2E4F204359A6988D1307D18A09"/>
    <w:rsid w:val="00BC3407"/>
  </w:style>
  <w:style w:type="paragraph" w:customStyle="1" w:styleId="C4302BC2E7AD4300A5B507B351E6CC39">
    <w:name w:val="C4302BC2E7AD4300A5B507B351E6CC39"/>
    <w:rsid w:val="00BC3407"/>
  </w:style>
  <w:style w:type="paragraph" w:customStyle="1" w:styleId="5D19F4B5BAFA4B59A4CE56E26A102D8F">
    <w:name w:val="5D19F4B5BAFA4B59A4CE56E26A102D8F"/>
    <w:rsid w:val="00BC3407"/>
  </w:style>
  <w:style w:type="paragraph" w:customStyle="1" w:styleId="D9332CBD35724C4B87363E80DDE9F17F">
    <w:name w:val="D9332CBD35724C4B87363E80DDE9F17F"/>
    <w:rsid w:val="00BC3407"/>
  </w:style>
  <w:style w:type="paragraph" w:customStyle="1" w:styleId="78F3A63979F8416EB9C903C2C13B6C38">
    <w:name w:val="78F3A63979F8416EB9C903C2C13B6C38"/>
    <w:rsid w:val="00BC3407"/>
  </w:style>
  <w:style w:type="paragraph" w:customStyle="1" w:styleId="9B034F9A9A504618AB67B5D8F0314ACE">
    <w:name w:val="9B034F9A9A504618AB67B5D8F0314ACE"/>
    <w:rsid w:val="00BC3407"/>
  </w:style>
  <w:style w:type="paragraph" w:customStyle="1" w:styleId="5FF8FE412DFC484986CC99BA7FBBC7B3">
    <w:name w:val="5FF8FE412DFC484986CC99BA7FBBC7B3"/>
    <w:rsid w:val="00BC3407"/>
  </w:style>
  <w:style w:type="paragraph" w:customStyle="1" w:styleId="C3BD83C0BE25482A95B5147D8EFE4492">
    <w:name w:val="C3BD83C0BE25482A95B5147D8EFE4492"/>
    <w:rsid w:val="00BC3407"/>
  </w:style>
  <w:style w:type="paragraph" w:customStyle="1" w:styleId="34C5651EF092456CB123A9D180E27150">
    <w:name w:val="34C5651EF092456CB123A9D180E27150"/>
    <w:rsid w:val="00BC3407"/>
  </w:style>
  <w:style w:type="paragraph" w:customStyle="1" w:styleId="141AC80F478444B58A0E36437A8F2F11">
    <w:name w:val="141AC80F478444B58A0E36437A8F2F11"/>
    <w:rsid w:val="00BC3407"/>
  </w:style>
  <w:style w:type="paragraph" w:customStyle="1" w:styleId="66A8215CDE3546059194B6FBE41F04B0">
    <w:name w:val="66A8215CDE3546059194B6FBE41F04B0"/>
    <w:rsid w:val="00BC3407"/>
  </w:style>
  <w:style w:type="paragraph" w:customStyle="1" w:styleId="8378BEDE2CE34F379B8BE343C0759EDF">
    <w:name w:val="8378BEDE2CE34F379B8BE343C0759EDF"/>
    <w:rsid w:val="00BC3407"/>
  </w:style>
  <w:style w:type="paragraph" w:customStyle="1" w:styleId="34F6F1B084D849AFA3C3AEE38ADB68F1">
    <w:name w:val="34F6F1B084D849AFA3C3AEE38ADB68F1"/>
    <w:rsid w:val="00BC3407"/>
  </w:style>
  <w:style w:type="paragraph" w:customStyle="1" w:styleId="960CD3E965834F8893C4F5FB31D1E07F">
    <w:name w:val="960CD3E965834F8893C4F5FB31D1E07F"/>
    <w:rsid w:val="00BC3407"/>
  </w:style>
  <w:style w:type="paragraph" w:customStyle="1" w:styleId="6FD8BB70833644E6BB279F4C76E0C884">
    <w:name w:val="6FD8BB70833644E6BB279F4C76E0C884"/>
    <w:rsid w:val="00BC3407"/>
  </w:style>
  <w:style w:type="paragraph" w:customStyle="1" w:styleId="DEBD800170CA43B0981E2F4C651442CE">
    <w:name w:val="DEBD800170CA43B0981E2F4C651442CE"/>
    <w:rsid w:val="00BC3407"/>
  </w:style>
  <w:style w:type="paragraph" w:customStyle="1" w:styleId="5B458E01ED71401AA36C50BDB6D19E2E">
    <w:name w:val="5B458E01ED71401AA36C50BDB6D19E2E"/>
    <w:rsid w:val="00BC3407"/>
  </w:style>
  <w:style w:type="paragraph" w:customStyle="1" w:styleId="7C105D0BDE74435887C3492A5E297C60">
    <w:name w:val="7C105D0BDE74435887C3492A5E297C60"/>
    <w:rsid w:val="00BC3407"/>
  </w:style>
  <w:style w:type="paragraph" w:customStyle="1" w:styleId="18515FC2E1914B49BADC9BF7761E202C">
    <w:name w:val="18515FC2E1914B49BADC9BF7761E202C"/>
    <w:rsid w:val="00BC3407"/>
  </w:style>
  <w:style w:type="paragraph" w:customStyle="1" w:styleId="488C2562FF2948788E577E498F553F68">
    <w:name w:val="488C2562FF2948788E577E498F553F68"/>
    <w:rsid w:val="00BC3407"/>
  </w:style>
  <w:style w:type="paragraph" w:customStyle="1" w:styleId="8F7F9CC4B7E2448CBD02658167AD25EF">
    <w:name w:val="8F7F9CC4B7E2448CBD02658167AD25EF"/>
    <w:rsid w:val="00BC3407"/>
  </w:style>
  <w:style w:type="paragraph" w:customStyle="1" w:styleId="A9BC264E8E474262B7ABEA2F694B7117">
    <w:name w:val="A9BC264E8E474262B7ABEA2F694B7117"/>
    <w:rsid w:val="00BC3407"/>
  </w:style>
  <w:style w:type="paragraph" w:customStyle="1" w:styleId="3BBD9A3AB76942ACA6FC4C6E8798D94C">
    <w:name w:val="3BBD9A3AB76942ACA6FC4C6E8798D94C"/>
    <w:rsid w:val="00BC3407"/>
  </w:style>
  <w:style w:type="paragraph" w:customStyle="1" w:styleId="444D80F339C6489EA57F73B7BB069AF2">
    <w:name w:val="444D80F339C6489EA57F73B7BB069AF2"/>
    <w:rsid w:val="00BC3407"/>
  </w:style>
  <w:style w:type="paragraph" w:customStyle="1" w:styleId="A8422F571027423B80C912A228EE65FE">
    <w:name w:val="A8422F571027423B80C912A228EE65FE"/>
    <w:rsid w:val="00BC3407"/>
  </w:style>
  <w:style w:type="paragraph" w:customStyle="1" w:styleId="1AC90ED2412A4AC982A10BBAD9023CB7">
    <w:name w:val="1AC90ED2412A4AC982A10BBAD9023CB7"/>
    <w:rsid w:val="00BC3407"/>
  </w:style>
  <w:style w:type="paragraph" w:customStyle="1" w:styleId="62E4B2DD87FE4C53BF7691C2625EA322">
    <w:name w:val="62E4B2DD87FE4C53BF7691C2625EA322"/>
    <w:rsid w:val="00BC3407"/>
  </w:style>
  <w:style w:type="paragraph" w:customStyle="1" w:styleId="2661DF22C5474301A920E01DDC3A0DE6">
    <w:name w:val="2661DF22C5474301A920E01DDC3A0DE6"/>
    <w:rsid w:val="00BC3407"/>
  </w:style>
  <w:style w:type="paragraph" w:customStyle="1" w:styleId="33B4D3B165304A7E83F5440E2DAFCB96">
    <w:name w:val="33B4D3B165304A7E83F5440E2DAFCB96"/>
    <w:rsid w:val="00BC3407"/>
  </w:style>
  <w:style w:type="paragraph" w:customStyle="1" w:styleId="C4D643E630D44BB29B14B788EE6DEEE4">
    <w:name w:val="C4D643E630D44BB29B14B788EE6DEEE4"/>
    <w:rsid w:val="00BC3407"/>
  </w:style>
  <w:style w:type="paragraph" w:customStyle="1" w:styleId="A16C605A5C104B75A4AB7D82C3574255">
    <w:name w:val="A16C605A5C104B75A4AB7D82C3574255"/>
    <w:rsid w:val="00BC3407"/>
  </w:style>
  <w:style w:type="paragraph" w:customStyle="1" w:styleId="4905DABCA94F4892A04227430B339F85">
    <w:name w:val="4905DABCA94F4892A04227430B339F85"/>
    <w:rsid w:val="00BC3407"/>
  </w:style>
  <w:style w:type="paragraph" w:customStyle="1" w:styleId="4D2512ACE5DB4397B25CB7C53C8BF43D">
    <w:name w:val="4D2512ACE5DB4397B25CB7C53C8BF43D"/>
    <w:rsid w:val="00BC3407"/>
  </w:style>
  <w:style w:type="paragraph" w:customStyle="1" w:styleId="3D9201BD6E7746E5A4FEAC5DB794881C">
    <w:name w:val="3D9201BD6E7746E5A4FEAC5DB794881C"/>
    <w:rsid w:val="00BC3407"/>
  </w:style>
  <w:style w:type="paragraph" w:customStyle="1" w:styleId="49309C4EB46E47D2BDA908A6B8DC08BD">
    <w:name w:val="49309C4EB46E47D2BDA908A6B8DC08BD"/>
    <w:rsid w:val="00BC3407"/>
  </w:style>
  <w:style w:type="paragraph" w:customStyle="1" w:styleId="1D6D6078CE7D45A1B308DBED1675B669">
    <w:name w:val="1D6D6078CE7D45A1B308DBED1675B669"/>
    <w:rsid w:val="00BC3407"/>
  </w:style>
  <w:style w:type="paragraph" w:customStyle="1" w:styleId="5358127CCEFD40A6A5B1D8E969D76B56">
    <w:name w:val="5358127CCEFD40A6A5B1D8E969D76B56"/>
    <w:rsid w:val="00BC3407"/>
  </w:style>
  <w:style w:type="paragraph" w:customStyle="1" w:styleId="4C27A1535333415B8EFC2E50B0F3B9B4">
    <w:name w:val="4C27A1535333415B8EFC2E50B0F3B9B4"/>
    <w:rsid w:val="00BC3407"/>
  </w:style>
  <w:style w:type="paragraph" w:customStyle="1" w:styleId="0068C09096FC43C48C80ABAF83D7CD79">
    <w:name w:val="0068C09096FC43C48C80ABAF83D7CD79"/>
    <w:rsid w:val="00BC3407"/>
  </w:style>
  <w:style w:type="paragraph" w:customStyle="1" w:styleId="8F6128B644074D589A561F4163CB088C">
    <w:name w:val="8F6128B644074D589A561F4163CB088C"/>
    <w:rsid w:val="00BC3407"/>
  </w:style>
  <w:style w:type="paragraph" w:customStyle="1" w:styleId="D93C9574FA0940F2AD70821124C8F24D">
    <w:name w:val="D93C9574FA0940F2AD70821124C8F24D"/>
    <w:rsid w:val="00BC3407"/>
  </w:style>
  <w:style w:type="paragraph" w:customStyle="1" w:styleId="6ABF5E8341954B3ABBF8FB502F3E24A2">
    <w:name w:val="6ABF5E8341954B3ABBF8FB502F3E24A2"/>
    <w:rsid w:val="00BC3407"/>
  </w:style>
  <w:style w:type="paragraph" w:customStyle="1" w:styleId="A71D15AFCDE240519E12BFDA35DF9A41">
    <w:name w:val="A71D15AFCDE240519E12BFDA35DF9A41"/>
    <w:rsid w:val="00BC3407"/>
  </w:style>
  <w:style w:type="paragraph" w:customStyle="1" w:styleId="A7E56F35643949829911C0A7B1137958">
    <w:name w:val="A7E56F35643949829911C0A7B1137958"/>
    <w:rsid w:val="00BC3407"/>
  </w:style>
  <w:style w:type="paragraph" w:customStyle="1" w:styleId="0E7BE3CFA43C4A6BA85288CD5C68C965">
    <w:name w:val="0E7BE3CFA43C4A6BA85288CD5C68C965"/>
    <w:rsid w:val="00BC3407"/>
  </w:style>
  <w:style w:type="paragraph" w:customStyle="1" w:styleId="1B8889FB53584C2DBDB12A9A9FED7407">
    <w:name w:val="1B8889FB53584C2DBDB12A9A9FED7407"/>
    <w:rsid w:val="00BC3407"/>
  </w:style>
  <w:style w:type="paragraph" w:customStyle="1" w:styleId="20EF492E7D12412CB43F0CA82E1E4070">
    <w:name w:val="20EF492E7D12412CB43F0CA82E1E4070"/>
    <w:rsid w:val="00BC34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3EE85-2F73-4C62-B386-65058D3A25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8A1B16E3-4E8C-4292-8E49-AEDCFC626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087A8F-6611-4BE5-BDC1-2ABBFFBD86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{8EFA96B6-D09D-4982-942A-09FE68E39B07}tf16382936_win32.dotm</Template>
  <TotalTime>0</TotalTime>
  <Pages>1</Pages>
  <Words>3673</Words>
  <Characters>20937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2023-12-16T21:18:00Z</dcterms:created>
  <dcterms:modified xsi:type="dcterms:W3CDTF">2023-12-16T21:55:00Z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