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24" w:rsidRDefault="00CF72DA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5989D4" wp14:editId="6E0935EC">
                <wp:simplePos x="0" y="0"/>
                <wp:positionH relativeFrom="column">
                  <wp:posOffset>1838325</wp:posOffset>
                </wp:positionH>
                <wp:positionV relativeFrom="paragraph">
                  <wp:posOffset>47625</wp:posOffset>
                </wp:positionV>
                <wp:extent cx="3133725" cy="6477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144.75pt;margin-top:3.75pt;width:246.75pt;height:5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" filled="f" stroked="f" strokeweight=".5pt">
                <v:textbox>
                  <w:txbxContent>
                    <w:p w:rsidR="00CF72DA" w:rsidRPr="00CF72DA" w:rsidRDefault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  <w:r w:rsidR="00C0257F"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6233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F2039D" w:rsidP="00F2039D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D082A1" wp14:editId="466E2B06">
                                  <wp:extent cx="1550670" cy="5173244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270" cy="5195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0;margin-top:0;width:129.6pt;height:513pt;z-index:251662336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" o:allowincell="f" filled="f" stroked="f" strokeweight=".5pt">
                <v:textbox inset="0,0,0,0">
                  <w:txbxContent>
                    <w:p w:rsidR="00320E82" w:rsidRDefault="00F2039D" w:rsidP="00F2039D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0D082A1" wp14:editId="466E2B06">
                            <wp:extent cx="1550670" cy="5173244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270" cy="51952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257F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57F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57F">
        <w:fldChar w:fldCharType="begin"/>
      </w:r>
      <w:r w:rsidR="00C0257F">
        <w:instrText xml:space="preserve"> DOCVARIABLE  MonthStart \@ MMMM \* MERGEFORMAT </w:instrText>
      </w:r>
      <w:r w:rsidR="00C0257F">
        <w:fldChar w:fldCharType="separate"/>
      </w:r>
      <w:r w:rsidR="00C0257F">
        <w:t>January</w:t>
      </w:r>
      <w:r w:rsidR="00C0257F">
        <w:fldChar w:fldCharType="end"/>
      </w:r>
      <w:r w:rsidR="00C0257F">
        <w:t xml:space="preserve"> </w:t>
      </w:r>
      <w:r w:rsidR="00C0257F">
        <w:fldChar w:fldCharType="begin"/>
      </w:r>
      <w:r w:rsidR="00C0257F">
        <w:instrText xml:space="preserve"> DOCVARIABLE  MonthStart \@  yyyy   \* MERGEFORMAT </w:instrText>
      </w:r>
      <w:r w:rsidR="00C0257F">
        <w:fldChar w:fldCharType="separate"/>
      </w:r>
      <w:r w:rsidR="00C0257F">
        <w:t>2013</w:t>
      </w:r>
      <w:r w:rsidR="00C0257F"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562A24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562A24" w:rsidRDefault="00C0257F">
            <w:pPr>
              <w:pStyle w:val="Days"/>
            </w:pPr>
            <w:r>
              <w:t>Saturday</w:t>
            </w: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="0038446B"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="0038446B"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="0038446B"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38446B" w:rsidRPr="0039548C">
              <w:rPr>
                <w:b/>
              </w:rPr>
              <w:fldChar w:fldCharType="separate"/>
            </w:r>
            <w:r w:rsidR="0038446B"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="0038446B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38446B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="0038446B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38446B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="0038446B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AA7A9A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="00AA7A9A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562A24" w:rsidRPr="0039548C" w:rsidRDefault="00562A24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9B408D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="009B408D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621D55"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="00941BCD" w:rsidRPr="0039548C">
              <w:rPr>
                <w:b/>
              </w:rPr>
              <w:fldChar w:fldCharType="separate"/>
            </w:r>
            <w:r w:rsidR="001174EC"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Pr="0039548C" w:rsidRDefault="00562A24">
            <w:pPr>
              <w:pStyle w:val="CalendarText"/>
              <w:rPr>
                <w:b/>
              </w:rPr>
            </w:pPr>
          </w:p>
        </w:tc>
      </w:tr>
      <w:tr w:rsidR="00562A24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="001174EC"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="00941BCD"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="00941BCD"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="00941BCD"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="00161993"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562A24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562A24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562A24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562A24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562A24" w:rsidRPr="0039548C" w:rsidRDefault="00562A24">
            <w:pPr>
              <w:pStyle w:val="Dates"/>
              <w:rPr>
                <w:b/>
              </w:rPr>
            </w:pPr>
          </w:p>
        </w:tc>
      </w:tr>
      <w:tr w:rsidR="00562A24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562A24" w:rsidRDefault="00562A24">
            <w:pPr>
              <w:pStyle w:val="CalendarText"/>
            </w:pPr>
          </w:p>
          <w:p w:rsidR="00C0257F" w:rsidRDefault="00C0257F">
            <w:pPr>
              <w:pStyle w:val="CalendarText"/>
            </w:pPr>
          </w:p>
          <w:p w:rsidR="00C0257F" w:rsidRDefault="00C0257F">
            <w:pPr>
              <w:pStyle w:val="CalendarText"/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D6D47E" wp14:editId="72A2D198">
                <wp:simplePos x="0" y="0"/>
                <wp:positionH relativeFrom="column">
                  <wp:posOffset>1895475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8" type="#_x0000_t202" style="position:absolute;left:0;text-align:left;margin-left:149.25pt;margin-top:4.5pt;width:246.75pt;height:5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66432" behindDoc="0" locked="0" layoutInCell="0" allowOverlap="1" wp14:anchorId="34CD4E4D" wp14:editId="4341A80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F2039D" w:rsidP="00F2039D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F4BD99E" wp14:editId="5D45703B">
                                  <wp:extent cx="5723691" cy="1610182"/>
                                  <wp:effectExtent l="0" t="635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772749" cy="1623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0;margin-top:0;width:129.6pt;height:513pt;z-index:251666432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" o:allowincell="f" filled="f" stroked="f" strokeweight=".5pt">
                <v:textbox inset="0,0,0,0">
                  <w:txbxContent>
                    <w:p w:rsidR="00320E82" w:rsidRDefault="00F2039D" w:rsidP="00F2039D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F4BD99E" wp14:editId="5D45703B">
                            <wp:extent cx="5723691" cy="1610182"/>
                            <wp:effectExtent l="0" t="635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772749" cy="16239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4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15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February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30" type="#_x0000_t202" style="position:absolute;left:0;text-align:left;margin-left:148.5pt;margin-top:4.5pt;width:246.75pt;height:5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7052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286C32" w:rsidP="00286C32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ADE01B" wp14:editId="7423A5E4">
                                  <wp:extent cx="1227593" cy="5390738"/>
                                  <wp:effectExtent l="0" t="0" r="0" b="63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447" cy="5390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0;margin-top:0;width:129.6pt;height:513pt;z-index:251670528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" o:allowincell="f" filled="f" stroked="f" strokeweight=".5pt">
                <v:textbox inset="0,0,0,0">
                  <w:txbxContent>
                    <w:p w:rsidR="00320E82" w:rsidRDefault="00286C32" w:rsidP="00286C32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ADE01B" wp14:editId="7423A5E4">
                            <wp:extent cx="1227593" cy="5390738"/>
                            <wp:effectExtent l="0" t="0" r="0" b="63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447" cy="539009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17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18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March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Default="00C0257F">
            <w:pPr>
              <w:pStyle w:val="CalendarText"/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2" type="#_x0000_t202" style="position:absolute;left:0;text-align:left;margin-left:148.5pt;margin-top:4.5pt;width:246.75pt;height:5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7462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201" w:rsidRDefault="00C76201" w:rsidP="00F7711E">
                            <w:pPr>
                              <w:spacing w:after="120"/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E92AA9" wp14:editId="4AAD5759">
                                  <wp:extent cx="1260000" cy="1630800"/>
                                  <wp:effectExtent l="0" t="0" r="0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163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C76201" w:rsidRDefault="00F7711E" w:rsidP="00F7711E">
                            <w:pPr>
                              <w:spacing w:after="120"/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F87D1C" wp14:editId="32E462F4">
                                  <wp:extent cx="1260000" cy="2091600"/>
                                  <wp:effectExtent l="0" t="0" r="0" b="444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209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0E82" w:rsidRDefault="00C76201" w:rsidP="00F7711E">
                            <w:pPr>
                              <w:spacing w:after="120"/>
                              <w:jc w:val="center"/>
                            </w:pPr>
                            <w:r w:rsidRPr="00C76201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5BB7806" wp14:editId="38C5CFF5">
                                  <wp:extent cx="1260000" cy="15480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000" cy="15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0;margin-top:0;width:129.6pt;height:513pt;z-index:251674624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" o:allowincell="f" filled="f" stroked="f" strokeweight=".5pt">
                <v:textbox inset="0,0,0,0">
                  <w:txbxContent>
                    <w:p w:rsidR="00C76201" w:rsidRDefault="00C76201" w:rsidP="00F7711E">
                      <w:pPr>
                        <w:spacing w:after="120"/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E92AA9" wp14:editId="4AAD5759">
                            <wp:extent cx="1260000" cy="1630800"/>
                            <wp:effectExtent l="0" t="0" r="0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163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  <w:p w:rsidR="00C76201" w:rsidRDefault="00F7711E" w:rsidP="00F7711E">
                      <w:pPr>
                        <w:spacing w:after="120"/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F87D1C" wp14:editId="32E462F4">
                            <wp:extent cx="1260000" cy="2091600"/>
                            <wp:effectExtent l="0" t="0" r="0" b="444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209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0E82" w:rsidRDefault="00C76201" w:rsidP="00F7711E">
                      <w:pPr>
                        <w:spacing w:after="120"/>
                        <w:jc w:val="center"/>
                      </w:pPr>
                      <w:r w:rsidRPr="00C76201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5BB7806" wp14:editId="38C5CFF5">
                            <wp:extent cx="1260000" cy="15480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000" cy="15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2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21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April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7AC165" wp14:editId="765A2A9C">
                <wp:simplePos x="0" y="0"/>
                <wp:positionH relativeFrom="column">
                  <wp:posOffset>1876425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34" type="#_x0000_t202" style="position:absolute;left:0;text-align:left;margin-left:147.75pt;margin-top:4.5pt;width:246.75pt;height:5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7872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B75" w:rsidRDefault="00A80B75" w:rsidP="00A80B75">
                            <w:pPr>
                              <w:spacing w:after="120"/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2EC2B4A" wp14:editId="4945939E">
                                  <wp:extent cx="1342800" cy="21816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0" cy="2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320E82" w:rsidRDefault="00A80B75" w:rsidP="00A80B75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11CEFF" wp14:editId="561945AA">
                                  <wp:extent cx="1343025" cy="320634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384" cy="321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0;margin-top:0;width:129.6pt;height:513pt;z-index:251678720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" o:allowincell="f" filled="f" stroked="f" strokeweight=".5pt">
                <v:textbox inset="0,0,0,0">
                  <w:txbxContent>
                    <w:p w:rsidR="00A80B75" w:rsidRDefault="00A80B75" w:rsidP="00A80B75">
                      <w:pPr>
                        <w:spacing w:after="120"/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2EC2B4A" wp14:editId="4945939E">
                            <wp:extent cx="1342800" cy="218160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0" cy="21816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  <w:p w:rsidR="00320E82" w:rsidRDefault="00A80B75" w:rsidP="00A80B75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11CEFF" wp14:editId="561945AA">
                            <wp:extent cx="1343025" cy="320634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384" cy="321197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23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2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May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Wednesday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36" type="#_x0000_t202" style="position:absolute;left:0;text-align:left;margin-left:148.5pt;margin-top:4.5pt;width:246.75pt;height:5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8281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A80B75" w:rsidP="00A80B75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D17669" wp14:editId="10AE2E96">
                                  <wp:extent cx="1526400" cy="1440000"/>
                                  <wp:effectExtent l="0" t="0" r="0" b="825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4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0B75" w:rsidRDefault="00A80B75" w:rsidP="00A80B75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85FFAB" wp14:editId="52AE474B">
                                  <wp:extent cx="1440000" cy="1922400"/>
                                  <wp:effectExtent l="0" t="0" r="8255" b="190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92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0B75" w:rsidRDefault="00A80B75" w:rsidP="00A80B75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F1F1F9" wp14:editId="16DC9C40">
                                  <wp:extent cx="1440000" cy="1951200"/>
                                  <wp:effectExtent l="0" t="0" r="825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95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0;margin-top:0;width:129.6pt;height:513pt;z-index:251682816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" o:allowincell="f" filled="f" stroked="f" strokeweight=".5pt">
                <v:textbox inset="0,0,0,0">
                  <w:txbxContent>
                    <w:p w:rsidR="00320E82" w:rsidRDefault="00A80B75" w:rsidP="00A80B75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D17669" wp14:editId="10AE2E96">
                            <wp:extent cx="1526400" cy="1440000"/>
                            <wp:effectExtent l="0" t="0" r="0" b="825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400" cy="14400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0B75" w:rsidRDefault="00A80B75" w:rsidP="00A80B75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F85FFAB" wp14:editId="52AE474B">
                            <wp:extent cx="1440000" cy="1922400"/>
                            <wp:effectExtent l="0" t="0" r="8255" b="190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9224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0B75" w:rsidRDefault="00A80B75" w:rsidP="00A80B75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2F1F1F9" wp14:editId="16DC9C40">
                            <wp:extent cx="1440000" cy="1951200"/>
                            <wp:effectExtent l="0" t="0" r="825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9512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26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27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June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Saturday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</w:tbl>
    <w:p w:rsidR="00C0257F" w:rsidRPr="00C0257F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AC165" wp14:editId="765A2A9C">
                <wp:simplePos x="0" y="0"/>
                <wp:positionH relativeFrom="column">
                  <wp:posOffset>1876425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38" type="#_x0000_t202" style="position:absolute;left:0;text-align:left;margin-left:147.75pt;margin-top:4.5pt;width:246.75pt;height:5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C0257F" w:rsidRDefault="00C0257F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8691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73315E" w:rsidP="00446969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AB9107" wp14:editId="7EE760A7">
                                  <wp:extent cx="1440000" cy="1663200"/>
                                  <wp:effectExtent l="0" t="0" r="825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66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315E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5C7869" wp14:editId="4C356A99">
                                  <wp:extent cx="1438275" cy="2245614"/>
                                  <wp:effectExtent l="0" t="0" r="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224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3315E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F6E8AF" wp14:editId="50AFA0ED">
                                  <wp:extent cx="1440000" cy="1753200"/>
                                  <wp:effectExtent l="0" t="0" r="825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7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54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28" o:spid="_x0000_s1039" type="#_x0000_t202" style="position:absolute;left:0;text-align:left;margin-left:0;margin-top:0;width:129.6pt;height:513pt;z-index:251686912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" o:allowincell="f" filled="f" stroked="f" strokeweight=".5pt">
                <v:textbox inset="0,0,0,0">
                  <w:txbxContent>
                    <w:p w:rsidR="00320E82" w:rsidRDefault="0073315E" w:rsidP="00446969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AB9107" wp14:editId="7EE760A7">
                            <wp:extent cx="1440000" cy="1663200"/>
                            <wp:effectExtent l="0" t="0" r="825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6632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315E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45C7869" wp14:editId="4C356A99">
                            <wp:extent cx="1438275" cy="2245614"/>
                            <wp:effectExtent l="0" t="0" r="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22483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3315E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3F6E8AF" wp14:editId="50AFA0ED">
                            <wp:extent cx="1440000" cy="1753200"/>
                            <wp:effectExtent l="0" t="0" r="825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7532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54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29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30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July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C0257F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C0257F" w:rsidRDefault="00C0257F">
            <w:pPr>
              <w:pStyle w:val="Days"/>
            </w:pPr>
            <w:r>
              <w:t>Saturday</w:t>
            </w: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Monday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  <w:tr w:rsidR="00C0257F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C0257F" w:rsidRPr="0039548C" w:rsidRDefault="00C0257F">
            <w:pPr>
              <w:pStyle w:val="Dates"/>
              <w:rPr>
                <w:b/>
              </w:rPr>
            </w:pPr>
          </w:p>
        </w:tc>
      </w:tr>
      <w:tr w:rsidR="00C0257F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C0257F" w:rsidRPr="0039548C" w:rsidRDefault="00C0257F">
            <w:pPr>
              <w:pStyle w:val="CalendarText"/>
              <w:rPr>
                <w:b/>
              </w:rPr>
            </w:pPr>
          </w:p>
        </w:tc>
      </w:tr>
    </w:tbl>
    <w:p w:rsidR="007F68C5" w:rsidRPr="007F68C5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40" type="#_x0000_t202" style="position:absolute;left:0;text-align:left;margin-left:148.5pt;margin-top:4.5pt;width:246.75pt;height:5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7F68C5" w:rsidRDefault="007F68C5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91008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0B0783" w:rsidP="000B078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91B5DDB" wp14:editId="2DCA6649">
                                  <wp:extent cx="1639570" cy="4991311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49913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0;margin-top:0;width:129.6pt;height:513pt;z-index:251691008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" o:allowincell="f" filled="f" stroked="f" strokeweight=".5pt">
                <v:textbox inset="0,0,0,0">
                  <w:txbxContent>
                    <w:p w:rsidR="00320E82" w:rsidRDefault="000B0783" w:rsidP="000B0783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91B5DDB" wp14:editId="2DCA6649">
                            <wp:extent cx="1639570" cy="4991311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49913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32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33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August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7F68C5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Saturday</w:t>
            </w: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Thursday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</w:tbl>
    <w:p w:rsidR="007F68C5" w:rsidRPr="007F68C5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7AC165" wp14:editId="765A2A9C">
                <wp:simplePos x="0" y="0"/>
                <wp:positionH relativeFrom="column">
                  <wp:posOffset>1895475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42" type="#_x0000_t202" style="position:absolute;left:0;text-align:left;margin-left:149.25pt;margin-top:4.5pt;width:246.75pt;height:5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7F68C5" w:rsidRDefault="007F68C5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95104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AF3AF4" w:rsidP="00AF3AF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3EBF6F8" wp14:editId="0E6E3DD2">
                                  <wp:extent cx="1494000" cy="1047600"/>
                                  <wp:effectExtent l="19050" t="19050" r="11430" b="1968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000" cy="104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mpd="sng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AF4" w:rsidRDefault="00AF3AF4" w:rsidP="00AF3AF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89745" cy="923925"/>
                                  <wp:effectExtent l="8890" t="0" r="635" b="635"/>
                                  <wp:docPr id="61" name="Picture 61" descr="D:\web\ql\gen\qltoday\qltdba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web\ql\gen\qltoday\qltdba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273572" cy="948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AF4" w:rsidRDefault="00AF3AF4" w:rsidP="00AF3AF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C4C8ED" wp14:editId="2B194F25">
                                  <wp:extent cx="1494000" cy="1044000"/>
                                  <wp:effectExtent l="19050" t="19050" r="11430" b="2286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000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0;margin-top:0;width:129.6pt;height:513pt;z-index:251695104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" o:allowincell="f" filled="f" stroked="f" strokeweight=".5pt">
                <v:textbox inset="0,0,0,0">
                  <w:txbxContent>
                    <w:p w:rsidR="00320E82" w:rsidRDefault="00AF3AF4" w:rsidP="00AF3AF4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EBF6F8" wp14:editId="0E6E3DD2">
                            <wp:extent cx="1494000" cy="1047600"/>
                            <wp:effectExtent l="19050" t="19050" r="11430" b="1968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000" cy="1047600"/>
                                    </a:xfrm>
                                    <a:prstGeom prst="rect">
                                      <a:avLst/>
                                    </a:prstGeom>
                                    <a:ln w="12700" cmpd="sng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AF4" w:rsidRDefault="00AF3AF4" w:rsidP="00AF3AF4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189745" cy="923925"/>
                            <wp:effectExtent l="8890" t="0" r="635" b="635"/>
                            <wp:docPr id="61" name="Picture 61" descr="D:\web\ql\gen\qltoday\qltdba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web\ql\gen\qltoday\qltdba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273572" cy="948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AF4" w:rsidRDefault="00AF3AF4" w:rsidP="00AF3AF4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CC4C8ED" wp14:editId="2B194F25">
                            <wp:extent cx="1494000" cy="1044000"/>
                            <wp:effectExtent l="19050" t="19050" r="11430" b="2286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000" cy="104400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35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36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September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7F68C5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Saturday</w:t>
            </w: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</w:tbl>
    <w:p w:rsidR="007F68C5" w:rsidRPr="007F68C5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44" type="#_x0000_t202" style="position:absolute;left:0;text-align:left;margin-left:148.5pt;margin-top:4.5pt;width:246.75pt;height:5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7F68C5" w:rsidRDefault="007F68C5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69920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8D7" w:rsidRDefault="00AF3AF4" w:rsidP="00161993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9A6E31A" wp14:editId="20D07B18">
                                  <wp:extent cx="1638000" cy="2710800"/>
                                  <wp:effectExtent l="0" t="0" r="635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000" cy="271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8D7" w:rsidRDefault="009108D7" w:rsidP="00161993">
                            <w:pPr>
                              <w:spacing w:after="120"/>
                            </w:pPr>
                          </w:p>
                          <w:p w:rsidR="00320E82" w:rsidRDefault="009108D7" w:rsidP="00161993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7C7D8B4" wp14:editId="7068264B">
                                  <wp:extent cx="1638000" cy="2620800"/>
                                  <wp:effectExtent l="0" t="0" r="635" b="8255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000" cy="26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37" o:spid="_x0000_s1045" type="#_x0000_t202" style="position:absolute;left:0;text-align:left;margin-left:0;margin-top:0;width:129.6pt;height:513pt;z-index:251699200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" o:allowincell="f" filled="f" stroked="f" strokeweight=".5pt">
                <v:textbox inset="0,0,0,0">
                  <w:txbxContent>
                    <w:p w:rsidR="009108D7" w:rsidRDefault="00AF3AF4" w:rsidP="00161993">
                      <w:pPr>
                        <w:spacing w:after="120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9A6E31A" wp14:editId="20D07B18">
                            <wp:extent cx="1638000" cy="2710800"/>
                            <wp:effectExtent l="0" t="0" r="635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000" cy="271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8D7" w:rsidRDefault="009108D7" w:rsidP="00161993">
                      <w:pPr>
                        <w:spacing w:after="120"/>
                      </w:pPr>
                    </w:p>
                    <w:p w:rsidR="00320E82" w:rsidRDefault="009108D7" w:rsidP="00161993">
                      <w:pPr>
                        <w:spacing w:after="120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7C7D8B4" wp14:editId="7068264B">
                            <wp:extent cx="1638000" cy="2620800"/>
                            <wp:effectExtent l="0" t="0" r="635" b="8255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000" cy="262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38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39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October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7F68C5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Saturday</w:t>
            </w: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Tuesday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9108D7">
            <w:pPr>
              <w:pStyle w:val="CalendarText"/>
              <w:rPr>
                <w:b/>
              </w:rPr>
            </w:pPr>
            <w:r w:rsidRPr="0039548C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62F65B0" wp14:editId="335CD25A">
                      <wp:simplePos x="0" y="0"/>
                      <wp:positionH relativeFrom="column">
                        <wp:posOffset>-664845</wp:posOffset>
                      </wp:positionH>
                      <wp:positionV relativeFrom="paragraph">
                        <wp:posOffset>-411480</wp:posOffset>
                      </wp:positionV>
                      <wp:extent cx="311150" cy="876300"/>
                      <wp:effectExtent l="38100" t="38100" r="31750" b="3810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15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38100">
                                  <a:schemeClr val="bg1"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8D7" w:rsidRPr="009108D7" w:rsidRDefault="009108D7">
                                  <w:pPr>
                                    <w:rPr>
                                      <w:rFonts w:ascii="Mistral" w:hAnsi="Mistral"/>
                                      <w:b/>
                                      <w:sz w:val="28"/>
                                      <w14:glow w14:rad="254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</w:pPr>
                                  <w:r w:rsidRPr="009108D7">
                                    <w:rPr>
                                      <w:rFonts w:ascii="Mistral" w:hAnsi="Mistral"/>
                                      <w:b/>
                                      <w:sz w:val="28"/>
                                      <w14:glow w14:rad="254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SER-USB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46" type="#_x0000_t202" style="position:absolute;margin-left:-52.35pt;margin-top:-32.4pt;width:24.5pt;height:6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" filled="f" stroked="f" strokeweight=".5pt">
                      <v:textbox style="layout-flow:vertical;mso-layout-flow-alt:bottom-to-top" inset="0,0,0,0">
                        <w:txbxContent>
                          <w:p w:rsidR="009108D7" w:rsidRPr="009108D7" w:rsidRDefault="009108D7">
                            <w:pPr>
                              <w:rPr>
                                <w:rFonts w:ascii="Mistral" w:hAnsi="Mistral"/>
                                <w:b/>
                                <w:sz w:val="28"/>
                                <w14:glow w14:rad="254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9108D7">
                              <w:rPr>
                                <w:rFonts w:ascii="Mistral" w:hAnsi="Mistral"/>
                                <w:b/>
                                <w:sz w:val="28"/>
                                <w14:glow w14:rad="254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SER-USB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</w:tbl>
    <w:p w:rsidR="007F68C5" w:rsidRPr="007F68C5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47" type="#_x0000_t202" style="position:absolute;left:0;text-align:left;margin-left:148.5pt;margin-top:4.5pt;width:246.75pt;height:5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7F68C5" w:rsidRDefault="007F68C5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703296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7C7" w:rsidRDefault="00073404" w:rsidP="0007340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9D812F" wp14:editId="4CCA3AF3">
                                  <wp:extent cx="1918800" cy="1440000"/>
                                  <wp:effectExtent l="0" t="8255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9188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7C7" w:rsidRDefault="00B507C7" w:rsidP="00073404">
                            <w:pPr>
                              <w:spacing w:after="120"/>
                              <w:jc w:val="center"/>
                            </w:pPr>
                          </w:p>
                          <w:p w:rsidR="00320E82" w:rsidRDefault="00073404" w:rsidP="0007340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048F46" wp14:editId="0FF9708F">
                                  <wp:extent cx="1440000" cy="3020400"/>
                                  <wp:effectExtent l="0" t="0" r="8255" b="889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30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0;margin-top:0;width:129.6pt;height:513pt;z-index:251703296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" o:allowincell="f" filled="f" stroked="f" strokeweight=".5pt">
                <v:textbox inset="0,0,0,0">
                  <w:txbxContent>
                    <w:p w:rsidR="00B507C7" w:rsidRDefault="00073404" w:rsidP="00073404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D9D812F" wp14:editId="4CCA3AF3">
                            <wp:extent cx="1918800" cy="1440000"/>
                            <wp:effectExtent l="0" t="8255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918800" cy="144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7C7" w:rsidRDefault="00B507C7" w:rsidP="00073404">
                      <w:pPr>
                        <w:spacing w:after="120"/>
                        <w:jc w:val="center"/>
                      </w:pPr>
                    </w:p>
                    <w:p w:rsidR="00320E82" w:rsidRDefault="00073404" w:rsidP="00073404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048F46" wp14:editId="0FF9708F">
                            <wp:extent cx="1440000" cy="3020400"/>
                            <wp:effectExtent l="0" t="0" r="8255" b="889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3020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41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42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November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7F68C5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7F68C5" w:rsidRDefault="007F68C5">
            <w:pPr>
              <w:pStyle w:val="Days"/>
            </w:pPr>
            <w:r>
              <w:t>Saturday</w:t>
            </w: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Friday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  <w:tr w:rsidR="007F68C5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7F68C5" w:rsidRPr="0039548C" w:rsidRDefault="007F68C5">
            <w:pPr>
              <w:pStyle w:val="Dates"/>
              <w:rPr>
                <w:b/>
              </w:rPr>
            </w:pPr>
          </w:p>
        </w:tc>
      </w:tr>
      <w:tr w:rsidR="007F68C5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7F68C5" w:rsidRPr="0039548C" w:rsidRDefault="007F68C5">
            <w:pPr>
              <w:pStyle w:val="CalendarText"/>
              <w:rPr>
                <w:b/>
              </w:rPr>
            </w:pPr>
          </w:p>
        </w:tc>
      </w:tr>
    </w:tbl>
    <w:p w:rsidR="00D34A8E" w:rsidRPr="00D34A8E" w:rsidRDefault="00CF72DA">
      <w:pPr>
        <w:pStyle w:val="MonthandYear"/>
        <w:rPr>
          <w:sz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7AC165" wp14:editId="765A2A9C">
                <wp:simplePos x="0" y="0"/>
                <wp:positionH relativeFrom="column">
                  <wp:posOffset>1885950</wp:posOffset>
                </wp:positionH>
                <wp:positionV relativeFrom="paragraph">
                  <wp:posOffset>57150</wp:posOffset>
                </wp:positionV>
                <wp:extent cx="3133725" cy="6477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2DA" w:rsidRPr="00CF72DA" w:rsidRDefault="00CF72DA" w:rsidP="00CF72DA">
                            <w:pPr>
                              <w:rPr>
                                <w:rFonts w:cstheme="minorHAnsi"/>
                                <w:color w:val="D9D9D9" w:themeColor="background1" w:themeShade="D9"/>
                                <w:sz w:val="72"/>
                              </w:rPr>
                            </w:pPr>
                            <w:proofErr w:type="spellStart"/>
                            <w:proofErr w:type="gramStart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>sinclair</w:t>
                            </w:r>
                            <w:proofErr w:type="spellEnd"/>
                            <w:proofErr w:type="gramEnd"/>
                            <w:r w:rsidRPr="00CF72DA">
                              <w:rPr>
                                <w:rFonts w:ascii="SF Square Head" w:hAnsi="SF Square Head"/>
                                <w:color w:val="D9D9D9" w:themeColor="background1" w:themeShade="D9"/>
                                <w:sz w:val="72"/>
                              </w:rPr>
                              <w:t xml:space="preserve"> </w:t>
                            </w:r>
                            <w:r w:rsidRPr="00CF72DA">
                              <w:rPr>
                                <w:rFonts w:cstheme="minorHAnsi"/>
                                <w:b/>
                                <w:color w:val="D9D9D9" w:themeColor="background1" w:themeShade="D9"/>
                                <w:sz w:val="72"/>
                              </w:rPr>
                              <w:t>QL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49" type="#_x0000_t202" style="position:absolute;left:0;text-align:left;margin-left:148.5pt;margin-top:4.5pt;width:246.75pt;height:5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" filled="f" stroked="f" strokeweight=".5pt">
                <v:textbox>
                  <w:txbxContent>
                    <w:p w:rsidR="00CF72DA" w:rsidRPr="00CF72DA" w:rsidRDefault="00CF72DA" w:rsidP="00CF72DA">
                      <w:pPr>
                        <w:rPr>
                          <w:rFonts w:cstheme="minorHAnsi"/>
                          <w:color w:val="D9D9D9" w:themeColor="background1" w:themeShade="D9"/>
                          <w:sz w:val="72"/>
                        </w:rPr>
                      </w:pPr>
                      <w:proofErr w:type="spellStart"/>
                      <w:proofErr w:type="gramStart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>sinclair</w:t>
                      </w:r>
                      <w:proofErr w:type="spellEnd"/>
                      <w:proofErr w:type="gramEnd"/>
                      <w:r w:rsidRPr="00CF72DA">
                        <w:rPr>
                          <w:rFonts w:ascii="SF Square Head" w:hAnsi="SF Square Head"/>
                          <w:color w:val="D9D9D9" w:themeColor="background1" w:themeShade="D9"/>
                          <w:sz w:val="72"/>
                        </w:rPr>
                        <w:t xml:space="preserve"> </w:t>
                      </w:r>
                      <w:r w:rsidRPr="00CF72DA">
                        <w:rPr>
                          <w:rFonts w:cstheme="minorHAnsi"/>
                          <w:b/>
                          <w:color w:val="D9D9D9" w:themeColor="background1" w:themeShade="D9"/>
                          <w:sz w:val="72"/>
                        </w:rPr>
                        <w:t>QL</w:t>
                      </w:r>
                    </w:p>
                  </w:txbxContent>
                </v:textbox>
              </v:shape>
            </w:pict>
          </mc:Fallback>
        </mc:AlternateContent>
      </w:r>
    </w:p>
    <w:p w:rsidR="00D34A8E" w:rsidRDefault="00D34A8E">
      <w:pPr>
        <w:pStyle w:val="MonthandYea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91440" simplePos="0" relativeHeight="251707392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45920" cy="6515100"/>
                <wp:effectExtent l="0" t="0" r="11430" b="762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82" w:rsidRDefault="003F7D46" w:rsidP="003F7D46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9C21980" wp14:editId="725D3492">
                                  <wp:extent cx="1639570" cy="2409426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240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D46" w:rsidRDefault="003F7D46" w:rsidP="003F7D46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B45CB6C" wp14:editId="7D99C4A9">
                                  <wp:extent cx="1639570" cy="2990070"/>
                                  <wp:effectExtent l="0" t="0" r="0" b="127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299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id="Text Box 43" o:spid="_x0000_s1050" type="#_x0000_t202" style="position:absolute;left:0;text-align:left;margin-left:0;margin-top:0;width:129.6pt;height:513pt;z-index:251707392;visibility:visible;mso-wrap-style:square;mso-width-percent:0;mso-height-percent:950;mso-wrap-distance-left:0;mso-wrap-distance-top:0;mso-wrap-distance-right:7.2pt;mso-wrap-distance-bottom:0;mso-position-horizontal:left;mso-position-horizontal-relative:margin;mso-position-vertical:top;mso-position-vertical-relative:margin;mso-width-percent:0;mso-height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" o:allowincell="f" filled="f" stroked="f" strokeweight=".5pt">
                <v:textbox inset="0,0,0,0">
                  <w:txbxContent>
                    <w:p w:rsidR="00320E82" w:rsidRDefault="003F7D46" w:rsidP="003F7D46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9C21980" wp14:editId="725D3492">
                            <wp:extent cx="1639570" cy="2409426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2409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D46" w:rsidRDefault="003F7D46" w:rsidP="003F7D46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B45CB6C" wp14:editId="7D99C4A9">
                            <wp:extent cx="1639570" cy="2990070"/>
                            <wp:effectExtent l="0" t="0" r="0" b="127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29900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2524125</wp:posOffset>
            </wp:positionH>
            <wp:positionV relativeFrom="page">
              <wp:posOffset>1366520</wp:posOffset>
            </wp:positionV>
            <wp:extent cx="6995160" cy="310515"/>
            <wp:effectExtent l="0" t="0" r="0" b="0"/>
            <wp:wrapNone/>
            <wp:docPr id="44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page">
              <wp:posOffset>5897880</wp:posOffset>
            </wp:positionH>
            <wp:positionV relativeFrom="page">
              <wp:posOffset>749935</wp:posOffset>
            </wp:positionV>
            <wp:extent cx="3611880" cy="630936"/>
            <wp:effectExtent l="0" t="0" r="0" b="0"/>
            <wp:wrapNone/>
            <wp:docPr id="45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6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DOCVARIABLE  MonthStart \@ MMMM \* MERGEFORMAT </w:instrText>
      </w:r>
      <w:r>
        <w:fldChar w:fldCharType="separate"/>
      </w:r>
      <w:r>
        <w:t>December</w:t>
      </w:r>
      <w:r>
        <w:fldChar w:fldCharType="end"/>
      </w:r>
      <w:r>
        <w:t xml:space="preserve"> </w:t>
      </w:r>
      <w:r>
        <w:fldChar w:fldCharType="begin"/>
      </w:r>
      <w:r>
        <w:instrText xml:space="preserve"> DOCVARIABLE  MonthStart \@  yyyy   \* MERGEFORMAT </w:instrText>
      </w:r>
      <w:r>
        <w:fldChar w:fldCharType="separate"/>
      </w:r>
      <w:r>
        <w:t>2013</w:t>
      </w:r>
      <w:r>
        <w:fldChar w:fldCharType="end"/>
      </w:r>
    </w:p>
    <w:tbl>
      <w:tblPr>
        <w:tblW w:w="3892" w:type="pct"/>
        <w:jc w:val="right"/>
        <w:tblBorders>
          <w:top w:val="single" w:sz="8" w:space="0" w:color="6CFFFF" w:themeColor="accent3"/>
          <w:left w:val="single" w:sz="8" w:space="0" w:color="6CFFFF" w:themeColor="accent3"/>
          <w:bottom w:val="single" w:sz="8" w:space="0" w:color="6CFFFF" w:themeColor="accent3"/>
          <w:right w:val="single" w:sz="8" w:space="0" w:color="6CFFFF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1545"/>
        <w:gridCol w:w="1545"/>
        <w:gridCol w:w="1545"/>
        <w:gridCol w:w="1546"/>
        <w:gridCol w:w="1545"/>
        <w:gridCol w:w="1545"/>
        <w:gridCol w:w="1546"/>
      </w:tblGrid>
      <w:tr w:rsidR="00D34A8E">
        <w:trPr>
          <w:trHeight w:hRule="exact" w:val="360"/>
          <w:jc w:val="right"/>
        </w:trPr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Sunday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Monday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Tuesday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Wednesday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Thursday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Friday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D34A8E" w:rsidRDefault="00D34A8E">
            <w:pPr>
              <w:pStyle w:val="Days"/>
            </w:pPr>
            <w:r>
              <w:t>Saturday</w:t>
            </w: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“Sunday" 1 ""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“Monday"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“Tuesday"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“Wednesday"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= “Thursday"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4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“Friday"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5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MonthStart \@ dddd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Sunday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“Saturday" 1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6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&lt;&gt; 0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7</w:t>
            </w:r>
            <w:r w:rsidRPr="0039548C">
              <w:rPr>
                <w:b/>
              </w:rPr>
              <w:fldChar w:fldCharType="end"/>
            </w:r>
          </w:p>
        </w:tc>
      </w:tr>
      <w:tr w:rsidR="00D34A8E" w:rsidRPr="0039548C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14</w:t>
            </w:r>
            <w:r w:rsidRPr="0039548C">
              <w:rPr>
                <w:b/>
              </w:rPr>
              <w:fldChar w:fldCharType="end"/>
            </w:r>
          </w:p>
        </w:tc>
      </w:tr>
      <w:tr w:rsidR="00D34A8E" w:rsidRPr="0039548C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=G4+1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18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19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21</w:t>
            </w:r>
            <w:r w:rsidRPr="0039548C">
              <w:rPr>
                <w:b/>
              </w:rPr>
              <w:fldChar w:fldCharType="end"/>
            </w:r>
          </w:p>
        </w:tc>
      </w:tr>
      <w:tr w:rsidR="00D34A8E" w:rsidRPr="0039548C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D34A8E" w:rsidRPr="0039548C" w:rsidRDefault="00D34A8E" w:rsidP="00161993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=G6+1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22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23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24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25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26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27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28</w:t>
            </w:r>
            <w:r w:rsidRPr="0039548C">
              <w:rPr>
                <w:b/>
              </w:rPr>
              <w:fldChar w:fldCharType="end"/>
            </w:r>
          </w:p>
        </w:tc>
      </w:tr>
      <w:tr w:rsidR="00D34A8E" w:rsidRPr="0039548C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=G8+1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29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30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=B10+1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t>31</w:t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=C10+1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27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=D10+1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28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=E10+1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29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=F10+1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</w:tr>
      <w:tr w:rsidR="00D34A8E" w:rsidRPr="0039548C">
        <w:trPr>
          <w:trHeight w:hRule="exact" w:val="1008"/>
          <w:jc w:val="right"/>
        </w:trPr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  <w:tc>
          <w:tcPr>
            <w:tcW w:w="154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bottom"/>
          </w:tcPr>
          <w:p w:rsidR="00D34A8E" w:rsidRPr="0039548C" w:rsidRDefault="00D34A8E">
            <w:pPr>
              <w:pStyle w:val="CalendarText"/>
              <w:rPr>
                <w:b/>
              </w:rPr>
            </w:pPr>
          </w:p>
        </w:tc>
      </w:tr>
      <w:tr w:rsidR="00D34A8E" w:rsidRPr="0039548C">
        <w:trPr>
          <w:trHeight w:hRule="exact" w:val="432"/>
          <w:jc w:val="right"/>
        </w:trPr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=G10+1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= 0,""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IF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&lt;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DocVariable MonthEnd \@ d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</w:rPr>
              <w:instrText>30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 </w:instrText>
            </w:r>
            <w:r w:rsidRPr="0039548C">
              <w:rPr>
                <w:b/>
              </w:rPr>
              <w:fldChar w:fldCharType="begin"/>
            </w:r>
            <w:r w:rsidRPr="0039548C">
              <w:rPr>
                <w:b/>
              </w:rPr>
              <w:instrText xml:space="preserve"> =A12+1 </w:instrText>
            </w:r>
            <w:r w:rsidRPr="0039548C">
              <w:rPr>
                <w:b/>
              </w:rPr>
              <w:fldChar w:fldCharType="separate"/>
            </w:r>
            <w:r w:rsidRPr="0039548C">
              <w:rPr>
                <w:b/>
                <w:noProof/>
              </w:rPr>
              <w:instrText>31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instrText xml:space="preserve"> "" </w:instrText>
            </w:r>
            <w:r w:rsidRPr="0039548C">
              <w:rPr>
                <w:b/>
              </w:rPr>
              <w:fldChar w:fldCharType="end"/>
            </w:r>
            <w:r w:rsidRPr="0039548C">
              <w:rPr>
                <w:b/>
              </w:rPr>
              <w:fldChar w:fldCharType="end"/>
            </w: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</w:p>
        </w:tc>
        <w:tc>
          <w:tcPr>
            <w:tcW w:w="15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</w:p>
        </w:tc>
        <w:tc>
          <w:tcPr>
            <w:tcW w:w="154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D34A8E" w:rsidRPr="0039548C" w:rsidRDefault="00D34A8E">
            <w:pPr>
              <w:pStyle w:val="Dates"/>
              <w:rPr>
                <w:b/>
              </w:rPr>
            </w:pPr>
          </w:p>
        </w:tc>
      </w:tr>
    </w:tbl>
    <w:p w:rsidR="00161993" w:rsidRDefault="00161993" w:rsidP="00D34A8E">
      <w:pPr>
        <w:pStyle w:val="NoSpacing"/>
      </w:pPr>
    </w:p>
    <w:sectPr w:rsidR="00161993" w:rsidSect="00D34A8E">
      <w:headerReference w:type="default" r:id="rId36"/>
      <w:pgSz w:w="15840" w:h="12240" w:orient="landscape" w:code="15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C68" w:rsidRDefault="007F7C68">
      <w:pPr>
        <w:spacing w:before="0" w:after="0" w:line="240" w:lineRule="auto"/>
      </w:pPr>
      <w:r>
        <w:separator/>
      </w:r>
    </w:p>
  </w:endnote>
  <w:endnote w:type="continuationSeparator" w:id="0">
    <w:p w:rsidR="007F7C68" w:rsidRDefault="007F7C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" w:fontKey="{A58210D2-A7CA-4CD3-8AD5-C21765981A2C}"/>
    <w:embedBold r:id="rId2" w:fontKey="{005F0F78-1A4C-45D9-8F79-F6CCCED67E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9B5714-425F-4599-B923-41F5113E3F3E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  <w:embedRegular r:id="rId4" w:fontKey="{7779340A-9669-41AC-A59E-92245DC8901A}"/>
    <w:embedBold r:id="rId5" w:fontKey="{469CCCBA-B3B0-4964-A395-6A5CAA615179}"/>
  </w:font>
  <w:font w:name="SF Square Head">
    <w:panose1 w:val="00000400000000000000"/>
    <w:charset w:val="00"/>
    <w:family w:val="auto"/>
    <w:pitch w:val="variable"/>
    <w:sig w:usb0="80000003" w:usb1="00000000" w:usb2="00000000" w:usb3="00000000" w:csb0="00000001" w:csb1="00000000"/>
    <w:embedRegular r:id="rId6" w:fontKey="{DB314D39-2852-4D9B-9B97-53B8944315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C68" w:rsidRDefault="007F7C68">
      <w:pPr>
        <w:spacing w:before="0" w:after="0" w:line="240" w:lineRule="auto"/>
      </w:pPr>
      <w:r>
        <w:separator/>
      </w:r>
    </w:p>
  </w:footnote>
  <w:footnote w:type="continuationSeparator" w:id="0">
    <w:p w:rsidR="007F7C68" w:rsidRDefault="007F7C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E82" w:rsidRDefault="00320E82"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5CE97EA9" wp14:editId="04ACFF60">
          <wp:simplePos x="0" y="0"/>
          <wp:positionH relativeFrom="page">
            <wp:posOffset>2551430</wp:posOffset>
          </wp:positionH>
          <wp:positionV relativeFrom="page">
            <wp:posOffset>1668145</wp:posOffset>
          </wp:positionV>
          <wp:extent cx="6894576" cy="5532120"/>
          <wp:effectExtent l="0" t="0" r="1905" b="0"/>
          <wp:wrapNone/>
          <wp:docPr id="7" name="Table Frame" descr="Calendar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4576" cy="553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39" behindDoc="1" locked="0" layoutInCell="1" allowOverlap="1" wp14:anchorId="7BCDC184" wp14:editId="1F85D546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695325" cy="488109"/>
          <wp:effectExtent l="0" t="0" r="0" b="7620"/>
          <wp:wrapNone/>
          <wp:docPr id="13" name="Quote" descr="Background acc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ote-white.png"/>
                  <pic:cNvPicPr/>
                </pic:nvPicPr>
                <pic:blipFill>
                  <a:blip r:embed="rId2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632" cy="486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4" behindDoc="1" locked="0" layoutInCell="0" allowOverlap="1" wp14:anchorId="6C539CB1" wp14:editId="5EAF305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190228" cy="6894576"/>
          <wp:effectExtent l="0" t="0" r="0" b="1905"/>
          <wp:wrapNone/>
          <wp:docPr id="3" name="Page Frame" descr="Backgroun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_cal_outer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0228" cy="6894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1/01/2013"/>
    <w:docVar w:name="MonthStart" w:val="01/01/2013"/>
    <w:docVar w:name="WeekStart" w:val="1"/>
  </w:docVars>
  <w:rsids>
    <w:rsidRoot w:val="00161993"/>
    <w:rsid w:val="00073404"/>
    <w:rsid w:val="000B0783"/>
    <w:rsid w:val="001174EC"/>
    <w:rsid w:val="00161993"/>
    <w:rsid w:val="001F124F"/>
    <w:rsid w:val="00240FA4"/>
    <w:rsid w:val="00277016"/>
    <w:rsid w:val="00286C32"/>
    <w:rsid w:val="00320E82"/>
    <w:rsid w:val="0038446B"/>
    <w:rsid w:val="0039548C"/>
    <w:rsid w:val="003F7D46"/>
    <w:rsid w:val="00446969"/>
    <w:rsid w:val="00560577"/>
    <w:rsid w:val="00562A24"/>
    <w:rsid w:val="005B750C"/>
    <w:rsid w:val="00621D55"/>
    <w:rsid w:val="006379FD"/>
    <w:rsid w:val="0073315E"/>
    <w:rsid w:val="00797C19"/>
    <w:rsid w:val="007A5B09"/>
    <w:rsid w:val="007F68C5"/>
    <w:rsid w:val="007F7C68"/>
    <w:rsid w:val="009108D7"/>
    <w:rsid w:val="00941BCD"/>
    <w:rsid w:val="009B408D"/>
    <w:rsid w:val="00A80B75"/>
    <w:rsid w:val="00AA7A9A"/>
    <w:rsid w:val="00AF3AF4"/>
    <w:rsid w:val="00B35253"/>
    <w:rsid w:val="00B507C7"/>
    <w:rsid w:val="00BA0E48"/>
    <w:rsid w:val="00C0257F"/>
    <w:rsid w:val="00C31D42"/>
    <w:rsid w:val="00C76201"/>
    <w:rsid w:val="00CF72DA"/>
    <w:rsid w:val="00CF76D9"/>
    <w:rsid w:val="00D34A8E"/>
    <w:rsid w:val="00F2039D"/>
    <w:rsid w:val="00F7711E"/>
    <w:rsid w:val="00FE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uiPriority="10"/>
    <w:lsdException w:name="Default Paragraph Font" w:uiPriority="1"/>
    <w:lsdException w:name="Subtitle" w:uiPriority="11"/>
    <w:lsdException w:name="Date" w:uiPriority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gif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\AppData\Roaming\Microsoft\Templates\College%20Calendar_updated.dotm" TargetMode="External"/></Relationships>
</file>

<file path=word/theme/theme1.xml><?xml version="1.0" encoding="utf-8"?>
<a:theme xmlns:a="http://schemas.openxmlformats.org/drawingml/2006/main" name="Office Theme">
  <a:themeElements>
    <a:clrScheme name="College Calendar">
      <a:dk1>
        <a:sysClr val="windowText" lastClr="000000"/>
      </a:dk1>
      <a:lt1>
        <a:sysClr val="window" lastClr="FFFFFF"/>
      </a:lt1>
      <a:dk2>
        <a:srgbClr val="026074"/>
      </a:dk2>
      <a:lt2>
        <a:srgbClr val="BDF2FD"/>
      </a:lt2>
      <a:accent1>
        <a:srgbClr val="FFF316"/>
      </a:accent1>
      <a:accent2>
        <a:srgbClr val="FF6CFF"/>
      </a:accent2>
      <a:accent3>
        <a:srgbClr val="6CFFFF"/>
      </a:accent3>
      <a:accent4>
        <a:srgbClr val="6BFF6D"/>
      </a:accent4>
      <a:accent5>
        <a:srgbClr val="FC3ABB"/>
      </a:accent5>
      <a:accent6>
        <a:srgbClr val="05C0E8"/>
      </a:accent6>
      <a:hlink>
        <a:srgbClr val="0390AD"/>
      </a:hlink>
      <a:folHlink>
        <a:srgbClr val="27A244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2EC4AA-6DE1-4CBA-94F1-270E71A50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Calendar_updated.dotm</Template>
  <TotalTime>4</TotalTime>
  <Pages>12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24936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creator>Ann</dc:creator>
  <cp:lastModifiedBy>Ann</cp:lastModifiedBy>
  <cp:revision>5</cp:revision>
  <cp:lastPrinted>2012-12-19T13:34:00Z</cp:lastPrinted>
  <dcterms:created xsi:type="dcterms:W3CDTF">2012-12-19T13:31:00Z</dcterms:created>
  <dcterms:modified xsi:type="dcterms:W3CDTF">2012-12-19T13:35:00Z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